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595F6" w14:textId="06672587" w:rsidR="00056CDC" w:rsidRDefault="008F1B88" w:rsidP="00056CDC">
      <w:pPr>
        <w:pStyle w:val="Otsikko1"/>
        <w:spacing w:before="0"/>
        <w:rPr>
          <w:color w:val="002D7A" w:themeColor="text2" w:themeTint="E6"/>
        </w:rPr>
      </w:pPr>
      <w:r w:rsidRPr="00F740A1">
        <w:rPr>
          <w:color w:val="002D7A" w:themeColor="text2" w:themeTint="E6"/>
        </w:rPr>
        <w:t>Salivuorohakemu</w:t>
      </w:r>
      <w:r w:rsidR="00B922C5">
        <w:rPr>
          <w:color w:val="002D7A" w:themeColor="text2" w:themeTint="E6"/>
        </w:rPr>
        <w:t>kset</w:t>
      </w:r>
      <w:r w:rsidRPr="00F740A1">
        <w:rPr>
          <w:color w:val="002D7A" w:themeColor="text2" w:themeTint="E6"/>
        </w:rPr>
        <w:t xml:space="preserve"> </w:t>
      </w:r>
      <w:r w:rsidR="00275CE1" w:rsidRPr="00F740A1">
        <w:rPr>
          <w:color w:val="002D7A" w:themeColor="text2" w:themeTint="E6"/>
        </w:rPr>
        <w:t>kesälle 202</w:t>
      </w:r>
      <w:r w:rsidR="000C272A">
        <w:rPr>
          <w:color w:val="002D7A" w:themeColor="text2" w:themeTint="E6"/>
        </w:rPr>
        <w:t>3</w:t>
      </w:r>
      <w:r w:rsidR="00275CE1" w:rsidRPr="00F740A1">
        <w:rPr>
          <w:color w:val="002D7A" w:themeColor="text2" w:themeTint="E6"/>
        </w:rPr>
        <w:t xml:space="preserve"> ja</w:t>
      </w:r>
      <w:r w:rsidR="006E08B4">
        <w:rPr>
          <w:color w:val="002D7A" w:themeColor="text2" w:themeTint="E6"/>
        </w:rPr>
        <w:t xml:space="preserve"> </w:t>
      </w:r>
      <w:r w:rsidRPr="00F740A1">
        <w:rPr>
          <w:color w:val="002D7A" w:themeColor="text2" w:themeTint="E6"/>
        </w:rPr>
        <w:t>kaudelle 202</w:t>
      </w:r>
      <w:r w:rsidR="000C272A">
        <w:rPr>
          <w:color w:val="002D7A" w:themeColor="text2" w:themeTint="E6"/>
        </w:rPr>
        <w:t>3</w:t>
      </w:r>
      <w:r w:rsidRPr="00F740A1">
        <w:rPr>
          <w:color w:val="002D7A" w:themeColor="text2" w:themeTint="E6"/>
        </w:rPr>
        <w:t>–202</w:t>
      </w:r>
      <w:r w:rsidR="000C272A">
        <w:rPr>
          <w:color w:val="002D7A" w:themeColor="text2" w:themeTint="E6"/>
        </w:rPr>
        <w:t>4</w:t>
      </w:r>
    </w:p>
    <w:p w14:paraId="2D883EA4" w14:textId="77777777" w:rsidR="00F740A1" w:rsidRPr="00F740A1" w:rsidRDefault="00F740A1" w:rsidP="00F740A1"/>
    <w:p w14:paraId="2DC7DF1B" w14:textId="3853F96C" w:rsidR="00D97405" w:rsidRPr="00F740A1" w:rsidRDefault="00056CDC" w:rsidP="00D97405">
      <w:pPr>
        <w:pStyle w:val="Otsikko1"/>
        <w:spacing w:before="0"/>
        <w:rPr>
          <w:color w:val="002D7A" w:themeColor="text2" w:themeTint="E6"/>
          <w:sz w:val="28"/>
          <w:szCs w:val="28"/>
        </w:rPr>
      </w:pPr>
      <w:r w:rsidRPr="00F740A1">
        <w:rPr>
          <w:color w:val="002D7A" w:themeColor="text2" w:themeTint="E6"/>
          <w:sz w:val="28"/>
          <w:szCs w:val="28"/>
        </w:rPr>
        <w:t>Kesävuoroja voi hakea kesä-elokuulle 202</w:t>
      </w:r>
      <w:r w:rsidR="00557683">
        <w:rPr>
          <w:color w:val="002D7A" w:themeColor="text2" w:themeTint="E6"/>
          <w:sz w:val="28"/>
          <w:szCs w:val="28"/>
        </w:rPr>
        <w:t>3</w:t>
      </w:r>
      <w:r w:rsidRPr="00F740A1">
        <w:rPr>
          <w:color w:val="002D7A" w:themeColor="text2" w:themeTint="E6"/>
          <w:sz w:val="28"/>
          <w:szCs w:val="28"/>
        </w:rPr>
        <w:t xml:space="preserve"> seuraavasti:</w:t>
      </w:r>
    </w:p>
    <w:p w14:paraId="2927041E" w14:textId="42E11044" w:rsidR="006E08B4" w:rsidRDefault="00056CDC" w:rsidP="006E08B4">
      <w:pPr>
        <w:pStyle w:val="Otsikko1"/>
        <w:numPr>
          <w:ilvl w:val="0"/>
          <w:numId w:val="11"/>
        </w:numPr>
        <w:spacing w:before="0"/>
        <w:rPr>
          <w:b w:val="0"/>
          <w:bCs/>
          <w:color w:val="auto"/>
          <w:sz w:val="22"/>
          <w:szCs w:val="22"/>
        </w:rPr>
      </w:pPr>
      <w:r w:rsidRPr="00D97405">
        <w:rPr>
          <w:b w:val="0"/>
          <w:bCs/>
          <w:color w:val="auto"/>
          <w:sz w:val="22"/>
          <w:szCs w:val="22"/>
        </w:rPr>
        <w:t>Vaparille ma-pe kello 14</w:t>
      </w:r>
      <w:r w:rsidR="00557683">
        <w:rPr>
          <w:b w:val="0"/>
          <w:bCs/>
          <w:color w:val="auto"/>
          <w:sz w:val="22"/>
          <w:szCs w:val="22"/>
        </w:rPr>
        <w:t>-</w:t>
      </w:r>
      <w:r w:rsidRPr="00D97405">
        <w:rPr>
          <w:b w:val="0"/>
          <w:bCs/>
          <w:color w:val="auto"/>
          <w:sz w:val="22"/>
          <w:szCs w:val="22"/>
        </w:rPr>
        <w:t>2</w:t>
      </w:r>
      <w:r w:rsidR="00557683">
        <w:rPr>
          <w:b w:val="0"/>
          <w:bCs/>
          <w:color w:val="auto"/>
          <w:sz w:val="22"/>
          <w:szCs w:val="22"/>
        </w:rPr>
        <w:t>0</w:t>
      </w:r>
      <w:r w:rsidRPr="00D97405">
        <w:rPr>
          <w:b w:val="0"/>
          <w:bCs/>
          <w:color w:val="auto"/>
          <w:sz w:val="22"/>
          <w:szCs w:val="22"/>
        </w:rPr>
        <w:t>, la-su suljettu</w:t>
      </w:r>
    </w:p>
    <w:p w14:paraId="232FE91B" w14:textId="0DD369EF" w:rsidR="00056CDC" w:rsidRPr="006E08B4" w:rsidRDefault="00056CDC" w:rsidP="006E08B4">
      <w:pPr>
        <w:pStyle w:val="Otsikko1"/>
        <w:numPr>
          <w:ilvl w:val="0"/>
          <w:numId w:val="11"/>
        </w:numPr>
        <w:spacing w:before="0"/>
        <w:rPr>
          <w:b w:val="0"/>
          <w:bCs/>
          <w:color w:val="auto"/>
          <w:sz w:val="22"/>
          <w:szCs w:val="22"/>
        </w:rPr>
      </w:pPr>
      <w:r w:rsidRPr="006E08B4">
        <w:rPr>
          <w:b w:val="0"/>
          <w:bCs/>
          <w:color w:val="auto"/>
          <w:sz w:val="22"/>
          <w:szCs w:val="22"/>
        </w:rPr>
        <w:t>Sotkuman koulun liikuntasaliin</w:t>
      </w:r>
      <w:r w:rsidR="00D97405" w:rsidRPr="006E08B4">
        <w:rPr>
          <w:b w:val="0"/>
          <w:bCs/>
          <w:color w:val="auto"/>
          <w:sz w:val="22"/>
          <w:szCs w:val="22"/>
        </w:rPr>
        <w:t xml:space="preserve"> ma-pe kello 16-21, la -su </w:t>
      </w:r>
      <w:r w:rsidR="000C272A" w:rsidRPr="006E08B4">
        <w:rPr>
          <w:b w:val="0"/>
          <w:bCs/>
          <w:color w:val="auto"/>
          <w:sz w:val="22"/>
          <w:szCs w:val="22"/>
        </w:rPr>
        <w:t>kello 10-2</w:t>
      </w:r>
      <w:r w:rsidR="00FB4C10" w:rsidRPr="006E08B4">
        <w:rPr>
          <w:b w:val="0"/>
          <w:bCs/>
          <w:color w:val="auto"/>
          <w:sz w:val="22"/>
          <w:szCs w:val="22"/>
        </w:rPr>
        <w:t>0</w:t>
      </w:r>
    </w:p>
    <w:p w14:paraId="623115E0" w14:textId="77777777" w:rsidR="00056CDC" w:rsidRPr="00056CDC" w:rsidRDefault="00056CDC" w:rsidP="00056CDC"/>
    <w:p w14:paraId="5A1E8056" w14:textId="75E1EDDE" w:rsidR="008F1B88" w:rsidRPr="00F740A1" w:rsidRDefault="00D97405" w:rsidP="008F1B88">
      <w:pPr>
        <w:ind w:left="0"/>
        <w:rPr>
          <w:b/>
          <w:bCs/>
          <w:color w:val="002D7A" w:themeColor="text2" w:themeTint="E6"/>
          <w:sz w:val="28"/>
          <w:szCs w:val="28"/>
        </w:rPr>
      </w:pPr>
      <w:r w:rsidRPr="00F740A1">
        <w:rPr>
          <w:b/>
          <w:bCs/>
          <w:color w:val="002D7A" w:themeColor="text2" w:themeTint="E6"/>
          <w:sz w:val="28"/>
          <w:szCs w:val="28"/>
        </w:rPr>
        <w:t>Kauden 202</w:t>
      </w:r>
      <w:r w:rsidR="0056048B">
        <w:rPr>
          <w:b/>
          <w:bCs/>
          <w:color w:val="002D7A" w:themeColor="text2" w:themeTint="E6"/>
          <w:sz w:val="28"/>
          <w:szCs w:val="28"/>
        </w:rPr>
        <w:t>3</w:t>
      </w:r>
      <w:r w:rsidRPr="00F740A1">
        <w:rPr>
          <w:b/>
          <w:bCs/>
          <w:color w:val="002D7A" w:themeColor="text2" w:themeTint="E6"/>
          <w:sz w:val="28"/>
          <w:szCs w:val="28"/>
        </w:rPr>
        <w:t>–202</w:t>
      </w:r>
      <w:r w:rsidR="0056048B">
        <w:rPr>
          <w:b/>
          <w:bCs/>
          <w:color w:val="002D7A" w:themeColor="text2" w:themeTint="E6"/>
          <w:sz w:val="28"/>
          <w:szCs w:val="28"/>
        </w:rPr>
        <w:t>4</w:t>
      </w:r>
      <w:r w:rsidRPr="00F740A1">
        <w:rPr>
          <w:b/>
          <w:bCs/>
          <w:color w:val="002D7A" w:themeColor="text2" w:themeTint="E6"/>
          <w:sz w:val="28"/>
          <w:szCs w:val="28"/>
        </w:rPr>
        <w:t xml:space="preserve"> vuoroja voi hakea ajalle </w:t>
      </w:r>
      <w:r w:rsidR="0056048B">
        <w:rPr>
          <w:b/>
          <w:bCs/>
          <w:color w:val="002D7A" w:themeColor="text2" w:themeTint="E6"/>
          <w:sz w:val="28"/>
          <w:szCs w:val="28"/>
        </w:rPr>
        <w:t>4</w:t>
      </w:r>
      <w:r w:rsidR="008F1B88" w:rsidRPr="00F740A1">
        <w:rPr>
          <w:b/>
          <w:bCs/>
          <w:color w:val="002D7A" w:themeColor="text2" w:themeTint="E6"/>
          <w:sz w:val="28"/>
          <w:szCs w:val="28"/>
        </w:rPr>
        <w:t>.</w:t>
      </w:r>
      <w:r w:rsidR="0056048B">
        <w:rPr>
          <w:b/>
          <w:bCs/>
          <w:color w:val="002D7A" w:themeColor="text2" w:themeTint="E6"/>
          <w:sz w:val="28"/>
          <w:szCs w:val="28"/>
        </w:rPr>
        <w:t>9</w:t>
      </w:r>
      <w:r w:rsidR="008F1B88" w:rsidRPr="00F740A1">
        <w:rPr>
          <w:b/>
          <w:bCs/>
          <w:color w:val="002D7A" w:themeColor="text2" w:themeTint="E6"/>
          <w:sz w:val="28"/>
          <w:szCs w:val="28"/>
        </w:rPr>
        <w:t>.202</w:t>
      </w:r>
      <w:r w:rsidR="0056048B">
        <w:rPr>
          <w:b/>
          <w:bCs/>
          <w:color w:val="002D7A" w:themeColor="text2" w:themeTint="E6"/>
          <w:sz w:val="28"/>
          <w:szCs w:val="28"/>
        </w:rPr>
        <w:t>3</w:t>
      </w:r>
      <w:r w:rsidR="008F1B88" w:rsidRPr="00F740A1">
        <w:rPr>
          <w:b/>
          <w:bCs/>
          <w:color w:val="002D7A" w:themeColor="text2" w:themeTint="E6"/>
          <w:sz w:val="28"/>
          <w:szCs w:val="28"/>
        </w:rPr>
        <w:t>–2</w:t>
      </w:r>
      <w:r w:rsidR="0056048B">
        <w:rPr>
          <w:b/>
          <w:bCs/>
          <w:color w:val="002D7A" w:themeColor="text2" w:themeTint="E6"/>
          <w:sz w:val="28"/>
          <w:szCs w:val="28"/>
        </w:rPr>
        <w:t>6</w:t>
      </w:r>
      <w:r w:rsidR="008F1B88" w:rsidRPr="00F740A1">
        <w:rPr>
          <w:b/>
          <w:bCs/>
          <w:color w:val="002D7A" w:themeColor="text2" w:themeTint="E6"/>
          <w:sz w:val="28"/>
          <w:szCs w:val="28"/>
        </w:rPr>
        <w:t>.5.202</w:t>
      </w:r>
      <w:r w:rsidR="0056048B">
        <w:rPr>
          <w:b/>
          <w:bCs/>
          <w:color w:val="002D7A" w:themeColor="text2" w:themeTint="E6"/>
          <w:sz w:val="28"/>
          <w:szCs w:val="28"/>
        </w:rPr>
        <w:t>4</w:t>
      </w:r>
      <w:r w:rsidRPr="00F740A1">
        <w:rPr>
          <w:b/>
          <w:bCs/>
          <w:color w:val="002D7A" w:themeColor="text2" w:themeTint="E6"/>
          <w:sz w:val="28"/>
          <w:szCs w:val="28"/>
        </w:rPr>
        <w:t xml:space="preserve"> seuraavasti</w:t>
      </w:r>
      <w:r w:rsidR="008F1B88" w:rsidRPr="00F740A1">
        <w:rPr>
          <w:b/>
          <w:bCs/>
          <w:color w:val="002D7A" w:themeColor="text2" w:themeTint="E6"/>
          <w:sz w:val="28"/>
          <w:szCs w:val="28"/>
        </w:rPr>
        <w:t>:</w:t>
      </w:r>
    </w:p>
    <w:p w14:paraId="75438EBE" w14:textId="1216844D" w:rsidR="006E08B4" w:rsidRPr="006E08B4" w:rsidRDefault="008F1B88" w:rsidP="006E08B4">
      <w:pPr>
        <w:pStyle w:val="Luettelokappale"/>
        <w:numPr>
          <w:ilvl w:val="0"/>
          <w:numId w:val="12"/>
        </w:numPr>
        <w:spacing w:line="360" w:lineRule="auto"/>
        <w:rPr>
          <w:sz w:val="22"/>
        </w:rPr>
      </w:pPr>
      <w:r w:rsidRPr="006E08B4">
        <w:rPr>
          <w:sz w:val="22"/>
        </w:rPr>
        <w:t>Vaparille ma-pe klo 16–21, la klo 12–</w:t>
      </w:r>
      <w:r w:rsidR="00FA08CE">
        <w:rPr>
          <w:sz w:val="22"/>
        </w:rPr>
        <w:t>18</w:t>
      </w:r>
      <w:r w:rsidRPr="006E08B4">
        <w:rPr>
          <w:sz w:val="22"/>
        </w:rPr>
        <w:t>, su klo 12–</w:t>
      </w:r>
      <w:r w:rsidR="00FA08CE">
        <w:rPr>
          <w:sz w:val="22"/>
        </w:rPr>
        <w:t>2</w:t>
      </w:r>
      <w:r w:rsidR="002074A0">
        <w:rPr>
          <w:sz w:val="22"/>
        </w:rPr>
        <w:t>0</w:t>
      </w:r>
    </w:p>
    <w:p w14:paraId="74B71F44" w14:textId="74AAADF6" w:rsidR="008F1B88" w:rsidRPr="006E08B4" w:rsidRDefault="008F1B88" w:rsidP="006E08B4">
      <w:pPr>
        <w:pStyle w:val="Luettelokappale"/>
        <w:numPr>
          <w:ilvl w:val="0"/>
          <w:numId w:val="12"/>
        </w:numPr>
        <w:spacing w:line="360" w:lineRule="auto"/>
        <w:rPr>
          <w:sz w:val="22"/>
        </w:rPr>
      </w:pPr>
      <w:r w:rsidRPr="006E08B4">
        <w:rPr>
          <w:sz w:val="22"/>
        </w:rPr>
        <w:t>A-salille ma-pe klo 15–21, la klo 12–</w:t>
      </w:r>
      <w:r w:rsidR="00FA08CE">
        <w:rPr>
          <w:sz w:val="22"/>
        </w:rPr>
        <w:t>18</w:t>
      </w:r>
      <w:r w:rsidRPr="006E08B4">
        <w:rPr>
          <w:sz w:val="22"/>
        </w:rPr>
        <w:t>, su klo 12–2</w:t>
      </w:r>
      <w:r w:rsidR="002074A0">
        <w:rPr>
          <w:sz w:val="22"/>
        </w:rPr>
        <w:t>0</w:t>
      </w:r>
    </w:p>
    <w:p w14:paraId="68EC6AA4" w14:textId="79B2825B" w:rsidR="008F1B88" w:rsidRPr="006E08B4" w:rsidRDefault="008F1B88" w:rsidP="006E08B4">
      <w:pPr>
        <w:pStyle w:val="Luettelokappale"/>
        <w:numPr>
          <w:ilvl w:val="0"/>
          <w:numId w:val="12"/>
        </w:numPr>
        <w:spacing w:line="360" w:lineRule="auto"/>
        <w:rPr>
          <w:sz w:val="22"/>
        </w:rPr>
      </w:pPr>
      <w:r w:rsidRPr="006E08B4">
        <w:rPr>
          <w:sz w:val="22"/>
        </w:rPr>
        <w:t>Sotkuman koulu</w:t>
      </w:r>
      <w:r w:rsidR="007F2652" w:rsidRPr="006E08B4">
        <w:rPr>
          <w:sz w:val="22"/>
        </w:rPr>
        <w:t>n liikuntasaliin</w:t>
      </w:r>
      <w:r w:rsidRPr="006E08B4">
        <w:rPr>
          <w:sz w:val="22"/>
        </w:rPr>
        <w:t xml:space="preserve"> ma-pe klo 16–21, la-su klo 10–21</w:t>
      </w:r>
      <w:r w:rsidR="007F2652" w:rsidRPr="006E08B4">
        <w:rPr>
          <w:sz w:val="22"/>
        </w:rPr>
        <w:t>.</w:t>
      </w:r>
    </w:p>
    <w:p w14:paraId="57FD9DA5" w14:textId="77777777" w:rsidR="006E08B4" w:rsidRDefault="006E08B4" w:rsidP="008F1B88">
      <w:pPr>
        <w:ind w:left="0"/>
        <w:rPr>
          <w:sz w:val="22"/>
        </w:rPr>
      </w:pPr>
    </w:p>
    <w:p w14:paraId="4CFD4325" w14:textId="20F0FBEE" w:rsidR="008F1B88" w:rsidRPr="007F2652" w:rsidRDefault="008F1B88" w:rsidP="008F1B88">
      <w:pPr>
        <w:ind w:left="0"/>
        <w:rPr>
          <w:sz w:val="22"/>
        </w:rPr>
      </w:pPr>
      <w:r w:rsidRPr="007F2652">
        <w:rPr>
          <w:sz w:val="22"/>
        </w:rPr>
        <w:t>Jokaiseen liikuntasaliin haetaan vuoroja erillisellä hakemuksella.</w:t>
      </w:r>
    </w:p>
    <w:p w14:paraId="035BA2EF" w14:textId="77777777" w:rsidR="006E08B4" w:rsidRDefault="006E08B4" w:rsidP="008F1B88">
      <w:pPr>
        <w:ind w:left="0"/>
        <w:rPr>
          <w:b/>
          <w:bCs/>
          <w:sz w:val="22"/>
          <w:u w:val="single"/>
        </w:rPr>
      </w:pPr>
      <w:bookmarkStart w:id="0" w:name="_Hlk73951690"/>
    </w:p>
    <w:p w14:paraId="7C5B3A70" w14:textId="3795A805" w:rsidR="007F2652" w:rsidRPr="007F2652" w:rsidRDefault="007F2652" w:rsidP="008F1B88">
      <w:pPr>
        <w:ind w:left="0"/>
        <w:rPr>
          <w:sz w:val="22"/>
        </w:rPr>
      </w:pPr>
      <w:r w:rsidRPr="00420A20">
        <w:rPr>
          <w:b/>
          <w:bCs/>
          <w:sz w:val="22"/>
          <w:u w:val="single"/>
        </w:rPr>
        <w:t>K</w:t>
      </w:r>
      <w:r w:rsidR="00420A20" w:rsidRPr="00420A20">
        <w:rPr>
          <w:b/>
          <w:bCs/>
          <w:sz w:val="22"/>
          <w:u w:val="single"/>
        </w:rPr>
        <w:t>esävuorojen hakulomakkeet</w:t>
      </w:r>
      <w:r w:rsidRPr="007F2652">
        <w:rPr>
          <w:sz w:val="22"/>
        </w:rPr>
        <w:t xml:space="preserve"> </w:t>
      </w:r>
      <w:r w:rsidR="008F1B88" w:rsidRPr="007F2652">
        <w:rPr>
          <w:sz w:val="22"/>
        </w:rPr>
        <w:t xml:space="preserve">tulee palauttaa </w:t>
      </w:r>
      <w:r w:rsidR="008F1B88" w:rsidRPr="007F2652">
        <w:rPr>
          <w:b/>
          <w:sz w:val="22"/>
        </w:rPr>
        <w:t xml:space="preserve">perjantaihin </w:t>
      </w:r>
      <w:r w:rsidR="000B541A">
        <w:rPr>
          <w:b/>
          <w:sz w:val="22"/>
        </w:rPr>
        <w:t>21</w:t>
      </w:r>
      <w:r w:rsidR="008F1B88" w:rsidRPr="007F2652">
        <w:rPr>
          <w:b/>
          <w:sz w:val="22"/>
        </w:rPr>
        <w:t>.</w:t>
      </w:r>
      <w:r w:rsidR="000B541A">
        <w:rPr>
          <w:b/>
          <w:sz w:val="22"/>
        </w:rPr>
        <w:t>4</w:t>
      </w:r>
      <w:r w:rsidR="008F1B88" w:rsidRPr="007F2652">
        <w:rPr>
          <w:b/>
          <w:sz w:val="22"/>
        </w:rPr>
        <w:t>.202</w:t>
      </w:r>
      <w:r w:rsidR="0056048B">
        <w:rPr>
          <w:b/>
          <w:sz w:val="22"/>
        </w:rPr>
        <w:t>3</w:t>
      </w:r>
      <w:r w:rsidR="008F1B88" w:rsidRPr="007F2652">
        <w:rPr>
          <w:b/>
          <w:sz w:val="22"/>
        </w:rPr>
        <w:t xml:space="preserve"> mennessä</w:t>
      </w:r>
      <w:r w:rsidR="008F1B88" w:rsidRPr="007F2652">
        <w:rPr>
          <w:sz w:val="22"/>
        </w:rPr>
        <w:t xml:space="preserve"> </w:t>
      </w:r>
      <w:r w:rsidRPr="007F2652">
        <w:rPr>
          <w:sz w:val="22"/>
        </w:rPr>
        <w:t xml:space="preserve">sähköisesti vapaa-aikakoordinaattori Sirpa Haloselle </w:t>
      </w:r>
      <w:r w:rsidR="008F1B88" w:rsidRPr="007F2652">
        <w:rPr>
          <w:sz w:val="22"/>
        </w:rPr>
        <w:t>osoitteeseen</w:t>
      </w:r>
      <w:r w:rsidRPr="007F2652">
        <w:rPr>
          <w:sz w:val="22"/>
        </w:rPr>
        <w:t xml:space="preserve"> </w:t>
      </w:r>
      <w:hyperlink r:id="rId8" w:history="1">
        <w:r w:rsidRPr="007F2652">
          <w:rPr>
            <w:rStyle w:val="Hyperlinkki"/>
            <w:color w:val="0045BB" w:themeColor="text2" w:themeTint="BF"/>
            <w:sz w:val="22"/>
          </w:rPr>
          <w:t>sirpa.halonen@polvijarvi.fi</w:t>
        </w:r>
      </w:hyperlink>
    </w:p>
    <w:p w14:paraId="562489EC" w14:textId="77777777" w:rsidR="006E08B4" w:rsidRDefault="006E08B4" w:rsidP="00D54294">
      <w:pPr>
        <w:ind w:left="0"/>
        <w:rPr>
          <w:b/>
          <w:bCs/>
          <w:sz w:val="22"/>
          <w:u w:val="single"/>
        </w:rPr>
      </w:pPr>
    </w:p>
    <w:p w14:paraId="303BAC00" w14:textId="0F892E68" w:rsidR="00D54294" w:rsidRPr="007F2652" w:rsidRDefault="00420A20" w:rsidP="00D54294">
      <w:pPr>
        <w:ind w:left="0"/>
        <w:rPr>
          <w:sz w:val="22"/>
        </w:rPr>
      </w:pPr>
      <w:r w:rsidRPr="00420A20">
        <w:rPr>
          <w:b/>
          <w:bCs/>
          <w:sz w:val="22"/>
          <w:u w:val="single"/>
        </w:rPr>
        <w:t>Kauden 202</w:t>
      </w:r>
      <w:r w:rsidR="000B541A">
        <w:rPr>
          <w:b/>
          <w:bCs/>
          <w:sz w:val="22"/>
          <w:u w:val="single"/>
        </w:rPr>
        <w:t>3</w:t>
      </w:r>
      <w:r w:rsidRPr="00420A20">
        <w:rPr>
          <w:b/>
          <w:bCs/>
          <w:sz w:val="22"/>
          <w:u w:val="single"/>
        </w:rPr>
        <w:t>–202</w:t>
      </w:r>
      <w:r w:rsidR="000B541A">
        <w:rPr>
          <w:b/>
          <w:bCs/>
          <w:sz w:val="22"/>
          <w:u w:val="single"/>
        </w:rPr>
        <w:t>4</w:t>
      </w:r>
      <w:r w:rsidRPr="00420A20">
        <w:rPr>
          <w:b/>
          <w:bCs/>
          <w:sz w:val="22"/>
          <w:u w:val="single"/>
        </w:rPr>
        <w:t xml:space="preserve"> salivuorojen hakulomakkeet</w:t>
      </w:r>
      <w:r w:rsidRPr="00420A20">
        <w:rPr>
          <w:sz w:val="22"/>
        </w:rPr>
        <w:t xml:space="preserve"> tulee palauttaa </w:t>
      </w:r>
      <w:r w:rsidRPr="00420A20">
        <w:rPr>
          <w:b/>
          <w:bCs/>
          <w:sz w:val="22"/>
        </w:rPr>
        <w:t xml:space="preserve">perjantaihin </w:t>
      </w:r>
      <w:r w:rsidR="000B541A">
        <w:rPr>
          <w:b/>
          <w:bCs/>
          <w:sz w:val="22"/>
        </w:rPr>
        <w:t>21</w:t>
      </w:r>
      <w:r w:rsidRPr="00420A20">
        <w:rPr>
          <w:b/>
          <w:bCs/>
          <w:sz w:val="22"/>
        </w:rPr>
        <w:t>.</w:t>
      </w:r>
      <w:r w:rsidR="000B541A">
        <w:rPr>
          <w:b/>
          <w:bCs/>
          <w:sz w:val="22"/>
        </w:rPr>
        <w:t>4</w:t>
      </w:r>
      <w:r w:rsidRPr="00420A20">
        <w:rPr>
          <w:b/>
          <w:bCs/>
          <w:sz w:val="22"/>
        </w:rPr>
        <w:t>.202</w:t>
      </w:r>
      <w:r w:rsidR="00765761">
        <w:rPr>
          <w:b/>
          <w:bCs/>
          <w:sz w:val="22"/>
        </w:rPr>
        <w:t xml:space="preserve">3 </w:t>
      </w:r>
      <w:r w:rsidRPr="00420A20">
        <w:rPr>
          <w:sz w:val="22"/>
        </w:rPr>
        <w:t xml:space="preserve">mennessä sähköisesti vapaa-aikakoordinaattori Sirpa Haloselle osoitteeseen </w:t>
      </w:r>
      <w:r w:rsidR="00D54294">
        <w:rPr>
          <w:color w:val="0045BB" w:themeColor="text2" w:themeTint="BF"/>
          <w:sz w:val="22"/>
        </w:rPr>
        <w:fldChar w:fldCharType="begin"/>
      </w:r>
      <w:r w:rsidR="00D54294">
        <w:rPr>
          <w:color w:val="0045BB" w:themeColor="text2" w:themeTint="BF"/>
          <w:sz w:val="22"/>
        </w:rPr>
        <w:instrText xml:space="preserve"> HYPERLINK "mailto:sirpa.halonen@polvijarvi.fi" </w:instrText>
      </w:r>
      <w:r w:rsidR="00D54294">
        <w:rPr>
          <w:color w:val="0045BB" w:themeColor="text2" w:themeTint="BF"/>
          <w:sz w:val="22"/>
        </w:rPr>
        <w:fldChar w:fldCharType="separate"/>
      </w:r>
      <w:r w:rsidR="00D54294" w:rsidRPr="00D54294">
        <w:rPr>
          <w:color w:val="0045BB" w:themeColor="text2" w:themeTint="BF"/>
          <w:sz w:val="22"/>
        </w:rPr>
        <w:t>sirpa.halonen@polvijarvi.fi</w:t>
      </w:r>
    </w:p>
    <w:p w14:paraId="6EE962D0" w14:textId="7C425B88" w:rsidR="008F1B88" w:rsidRDefault="00D54294" w:rsidP="008F1B88">
      <w:pPr>
        <w:ind w:left="0"/>
        <w:rPr>
          <w:color w:val="0045BB" w:themeColor="text2" w:themeTint="BF"/>
          <w:sz w:val="22"/>
        </w:rPr>
      </w:pPr>
      <w:r w:rsidRPr="00DC3968">
        <w:rPr>
          <w:rStyle w:val="Hyperlinkki"/>
          <w:sz w:val="22"/>
        </w:rPr>
        <w:t>a.halonen@polvijarvi.fi</w:t>
      </w:r>
      <w:r>
        <w:rPr>
          <w:color w:val="0045BB" w:themeColor="text2" w:themeTint="BF"/>
          <w:sz w:val="22"/>
        </w:rPr>
        <w:fldChar w:fldCharType="end"/>
      </w:r>
    </w:p>
    <w:bookmarkEnd w:id="0"/>
    <w:p w14:paraId="6DA7365B" w14:textId="77777777" w:rsidR="00D54294" w:rsidRPr="007F2652" w:rsidRDefault="00D54294" w:rsidP="008F1B88">
      <w:pPr>
        <w:ind w:left="0"/>
        <w:rPr>
          <w:color w:val="0045BB" w:themeColor="text2" w:themeTint="BF"/>
          <w:sz w:val="22"/>
        </w:rPr>
      </w:pPr>
    </w:p>
    <w:p w14:paraId="79E9EE95" w14:textId="738235E6" w:rsidR="00EB1D8E" w:rsidRDefault="00EB1D8E">
      <w:pPr>
        <w:spacing w:after="160" w:line="259" w:lineRule="auto"/>
        <w:ind w:left="0"/>
      </w:pPr>
      <w:r>
        <w:br w:type="page"/>
      </w:r>
    </w:p>
    <w:p w14:paraId="655AB7C8" w14:textId="77777777" w:rsidR="00D54294" w:rsidRDefault="00D54294">
      <w:pPr>
        <w:spacing w:after="160" w:line="259" w:lineRule="auto"/>
        <w:ind w:left="0"/>
        <w:rPr>
          <w:rFonts w:asciiTheme="majorHAnsi" w:eastAsiaTheme="majorEastAsia" w:hAnsiTheme="majorHAnsi" w:cstheme="majorBidi"/>
          <w:b/>
          <w:color w:val="0060A4" w:themeColor="accent1" w:themeShade="BF"/>
          <w:sz w:val="24"/>
          <w:szCs w:val="26"/>
        </w:rPr>
      </w:pPr>
    </w:p>
    <w:p w14:paraId="6B1CD5C7" w14:textId="6F759BC5" w:rsidR="007F2652" w:rsidRPr="007F2652" w:rsidRDefault="007F2652" w:rsidP="007F2652">
      <w:pPr>
        <w:pStyle w:val="Otsikko2"/>
        <w:numPr>
          <w:ilvl w:val="0"/>
          <w:numId w:val="0"/>
        </w:numPr>
      </w:pPr>
      <w:r w:rsidRPr="007F2652">
        <w:t>A-</w:t>
      </w:r>
      <w:r w:rsidRPr="007F2652">
        <w:rPr>
          <w:rStyle w:val="Otsikko2Char"/>
          <w:b/>
        </w:rPr>
        <w:t>salin salivuorohakemus</w:t>
      </w:r>
      <w:r>
        <w:rPr>
          <w:rStyle w:val="Otsikko2Char"/>
          <w:b/>
        </w:rPr>
        <w:t xml:space="preserve"> kaudelle 202</w:t>
      </w:r>
      <w:r w:rsidR="00483CD2">
        <w:rPr>
          <w:rStyle w:val="Otsikko2Char"/>
          <w:b/>
        </w:rPr>
        <w:t>3</w:t>
      </w:r>
      <w:r>
        <w:rPr>
          <w:rStyle w:val="Otsikko2Char"/>
          <w:b/>
        </w:rPr>
        <w:t>–202</w:t>
      </w:r>
      <w:r w:rsidR="00483CD2">
        <w:rPr>
          <w:rStyle w:val="Otsikko2Char"/>
          <w:b/>
        </w:rPr>
        <w:t>4</w:t>
      </w:r>
    </w:p>
    <w:p w14:paraId="223A26D6" w14:textId="77777777" w:rsidR="007F2652" w:rsidRDefault="007F2652" w:rsidP="007F2652">
      <w:pPr>
        <w:ind w:left="0"/>
      </w:pPr>
    </w:p>
    <w:p w14:paraId="271D70B8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2F7A10FF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8EACB6B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28ABE55" w14:textId="77777777" w:rsidR="002D5058" w:rsidRPr="007F2652" w:rsidRDefault="002D5058" w:rsidP="002D5058">
      <w:pPr>
        <w:ind w:left="0"/>
        <w:rPr>
          <w:sz w:val="22"/>
        </w:rPr>
      </w:pPr>
    </w:p>
    <w:p w14:paraId="7FB4A375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4FEFC4E0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C60AB81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3A03D71" w14:textId="77777777" w:rsidR="002D5058" w:rsidRPr="007F2652" w:rsidRDefault="002D5058" w:rsidP="002D5058">
      <w:pPr>
        <w:ind w:left="0"/>
        <w:rPr>
          <w:sz w:val="22"/>
        </w:rPr>
      </w:pPr>
    </w:p>
    <w:p w14:paraId="15620021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6BABB0ED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4AF641E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7A09BA7" w14:textId="77777777" w:rsidR="002D5058" w:rsidRPr="007F2652" w:rsidRDefault="002D5058" w:rsidP="002D5058">
      <w:pPr>
        <w:ind w:left="0"/>
        <w:rPr>
          <w:sz w:val="22"/>
        </w:rPr>
      </w:pPr>
    </w:p>
    <w:p w14:paraId="77803DD1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  <w:t>Kellonaika</w:t>
      </w:r>
    </w:p>
    <w:p w14:paraId="0DD06733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F13D524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6E46FBE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49F7F34" w14:textId="77777777" w:rsidR="002D5058" w:rsidRPr="007F2652" w:rsidRDefault="002D5058" w:rsidP="002D5058">
      <w:pPr>
        <w:ind w:left="0"/>
        <w:rPr>
          <w:sz w:val="22"/>
        </w:rPr>
      </w:pPr>
    </w:p>
    <w:p w14:paraId="75DFA3B0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>
        <w:rPr>
          <w:sz w:val="22"/>
        </w:rPr>
        <w:t>,</w:t>
      </w:r>
      <w:r w:rsidRPr="007F2652">
        <w:rPr>
          <w:sz w:val="22"/>
        </w:rPr>
        <w:t xml:space="preserve"> milloin toiminta alkaa ja päättyy </w:t>
      </w:r>
    </w:p>
    <w:p w14:paraId="1F9780D0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235785E" w14:textId="77777777" w:rsidR="002D5058" w:rsidRPr="007F2652" w:rsidRDefault="002D5058" w:rsidP="002D5058">
      <w:pPr>
        <w:ind w:left="0"/>
        <w:rPr>
          <w:sz w:val="22"/>
        </w:rPr>
      </w:pPr>
    </w:p>
    <w:p w14:paraId="28576898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</w:p>
    <w:p w14:paraId="3C545CC5" w14:textId="18471553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Ka</w:t>
      </w:r>
      <w:r w:rsidR="0056075F">
        <w:rPr>
          <w:sz w:val="22"/>
        </w:rPr>
        <w:t>uden 202</w:t>
      </w:r>
      <w:r w:rsidR="00895DBF">
        <w:rPr>
          <w:sz w:val="22"/>
        </w:rPr>
        <w:t>3</w:t>
      </w:r>
      <w:r w:rsidR="0056075F">
        <w:rPr>
          <w:sz w:val="22"/>
        </w:rPr>
        <w:t>-202</w:t>
      </w:r>
      <w:r w:rsidR="00895DBF">
        <w:rPr>
          <w:sz w:val="22"/>
        </w:rPr>
        <w:t>4</w:t>
      </w:r>
      <w:r w:rsidRPr="007F2652">
        <w:rPr>
          <w:sz w:val="22"/>
        </w:rPr>
        <w:t xml:space="preserve"> hakemukset tulee palauttaa </w:t>
      </w:r>
      <w:r w:rsidRPr="007F2652">
        <w:rPr>
          <w:b/>
          <w:sz w:val="22"/>
        </w:rPr>
        <w:t xml:space="preserve">perjantaihin </w:t>
      </w:r>
      <w:r w:rsidR="009D3DAE">
        <w:rPr>
          <w:b/>
          <w:sz w:val="22"/>
        </w:rPr>
        <w:t>21</w:t>
      </w:r>
      <w:r w:rsidRPr="007F2652">
        <w:rPr>
          <w:b/>
          <w:sz w:val="22"/>
        </w:rPr>
        <w:t>.</w:t>
      </w:r>
      <w:r w:rsidR="009D3DAE">
        <w:rPr>
          <w:b/>
          <w:sz w:val="22"/>
        </w:rPr>
        <w:t>4</w:t>
      </w:r>
      <w:r w:rsidRPr="007F2652">
        <w:rPr>
          <w:b/>
          <w:sz w:val="22"/>
        </w:rPr>
        <w:t>.202</w:t>
      </w:r>
      <w:r w:rsidR="009D3DAE">
        <w:rPr>
          <w:b/>
          <w:sz w:val="22"/>
        </w:rPr>
        <w:t>3</w:t>
      </w:r>
      <w:r w:rsidRPr="007F2652">
        <w:rPr>
          <w:b/>
          <w:sz w:val="22"/>
        </w:rPr>
        <w:t xml:space="preserve"> mennessä</w:t>
      </w:r>
      <w:r w:rsidRPr="007F2652">
        <w:rPr>
          <w:sz w:val="22"/>
        </w:rPr>
        <w:t xml:space="preserve"> sähköisesti vapaa-aikakoordinaattori Sirpa Haloselle osoitteeseen </w:t>
      </w:r>
      <w:hyperlink r:id="rId9" w:history="1">
        <w:r w:rsidRPr="007F2652">
          <w:rPr>
            <w:rStyle w:val="Hyperlinkki"/>
            <w:color w:val="0045BB" w:themeColor="text2" w:themeTint="BF"/>
            <w:sz w:val="22"/>
          </w:rPr>
          <w:t>sirpa.halonen@polvijarvi.fi</w:t>
        </w:r>
      </w:hyperlink>
      <w:r w:rsidRPr="007F2652">
        <w:rPr>
          <w:sz w:val="22"/>
        </w:rPr>
        <w:t>.</w:t>
      </w:r>
    </w:p>
    <w:p w14:paraId="0B77CB56" w14:textId="38A1F144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A-salin</w:t>
      </w:r>
      <w:r w:rsidRPr="007F2652">
        <w:rPr>
          <w:sz w:val="22"/>
        </w:rPr>
        <w:t xml:space="preserve"> järjestyssääntöjä ja muita ohjeistuksia sekä korvaamaan kiinteistölle tai irtaimistolle mahdollisesti aiheutuneet vahingot.</w:t>
      </w:r>
    </w:p>
    <w:p w14:paraId="0DC04696" w14:textId="77777777" w:rsidR="002D5058" w:rsidRPr="007F2652" w:rsidRDefault="002D5058" w:rsidP="002D5058">
      <w:pPr>
        <w:ind w:left="0"/>
        <w:rPr>
          <w:sz w:val="22"/>
        </w:rPr>
      </w:pPr>
    </w:p>
    <w:p w14:paraId="24609FA4" w14:textId="77777777" w:rsidR="002D5058" w:rsidRPr="007F2652" w:rsidRDefault="002D5058" w:rsidP="002D5058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29D9246E" w14:textId="77777777" w:rsidR="002D5058" w:rsidRPr="007F2652" w:rsidRDefault="002D5058" w:rsidP="002D5058">
      <w:pPr>
        <w:ind w:left="0"/>
        <w:rPr>
          <w:sz w:val="22"/>
        </w:rPr>
      </w:pPr>
    </w:p>
    <w:p w14:paraId="0A575F3D" w14:textId="77777777" w:rsidR="002D5058" w:rsidRPr="007F2652" w:rsidRDefault="002D5058" w:rsidP="002D5058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B6586A8" w14:textId="77777777" w:rsidR="005853FE" w:rsidRDefault="005853FE" w:rsidP="007F2652">
      <w:pPr>
        <w:pStyle w:val="Otsikko2"/>
        <w:numPr>
          <w:ilvl w:val="0"/>
          <w:numId w:val="0"/>
        </w:numPr>
      </w:pPr>
    </w:p>
    <w:p w14:paraId="1A65CA0F" w14:textId="1E700B12" w:rsidR="007F2652" w:rsidRPr="007F2652" w:rsidRDefault="007F2652" w:rsidP="007F2652">
      <w:pPr>
        <w:pStyle w:val="Otsikko2"/>
        <w:numPr>
          <w:ilvl w:val="0"/>
          <w:numId w:val="0"/>
        </w:numPr>
      </w:pPr>
      <w:r>
        <w:t>Vaparin</w:t>
      </w:r>
      <w:r w:rsidRPr="007F2652">
        <w:rPr>
          <w:rStyle w:val="Otsikko2Char"/>
          <w:b/>
        </w:rPr>
        <w:t xml:space="preserve"> salivuorohakemus</w:t>
      </w:r>
      <w:r>
        <w:rPr>
          <w:rStyle w:val="Otsikko2Char"/>
          <w:b/>
        </w:rPr>
        <w:t xml:space="preserve"> </w:t>
      </w:r>
      <w:r w:rsidR="00274CEE">
        <w:rPr>
          <w:rStyle w:val="Otsikko2Char"/>
          <w:b/>
        </w:rPr>
        <w:t>kesälle 202</w:t>
      </w:r>
      <w:r w:rsidR="000648ED">
        <w:rPr>
          <w:rStyle w:val="Otsikko2Char"/>
          <w:b/>
        </w:rPr>
        <w:t>3</w:t>
      </w:r>
    </w:p>
    <w:p w14:paraId="4E055A2B" w14:textId="77777777" w:rsidR="007F2652" w:rsidRDefault="007F2652" w:rsidP="007F2652">
      <w:pPr>
        <w:ind w:left="0"/>
      </w:pPr>
    </w:p>
    <w:p w14:paraId="3E6110B8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2CCB284E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8D5FA6D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3F4E305" w14:textId="77777777" w:rsidR="007F2652" w:rsidRPr="007F2652" w:rsidRDefault="007F2652" w:rsidP="007F2652">
      <w:pPr>
        <w:ind w:left="0"/>
        <w:rPr>
          <w:sz w:val="22"/>
        </w:rPr>
      </w:pPr>
    </w:p>
    <w:p w14:paraId="34B5EBDE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42266E34" w14:textId="77777777" w:rsidR="007F2652" w:rsidRPr="007F2652" w:rsidRDefault="007F2652" w:rsidP="007F2652">
      <w:pPr>
        <w:ind w:left="0"/>
        <w:rPr>
          <w:sz w:val="22"/>
        </w:rPr>
      </w:pPr>
      <w:bookmarkStart w:id="1" w:name="_Hlk42693096"/>
      <w:r w:rsidRPr="007F2652">
        <w:rPr>
          <w:sz w:val="22"/>
        </w:rPr>
        <w:t>________________________________________________________________________________</w:t>
      </w:r>
    </w:p>
    <w:p w14:paraId="575E9077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bookmarkEnd w:id="1"/>
    <w:p w14:paraId="61D8FB52" w14:textId="77777777" w:rsidR="007F2652" w:rsidRPr="007F2652" w:rsidRDefault="007F2652" w:rsidP="007F2652">
      <w:pPr>
        <w:ind w:left="0"/>
        <w:rPr>
          <w:sz w:val="22"/>
        </w:rPr>
      </w:pPr>
    </w:p>
    <w:p w14:paraId="5C2E6DAD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7C326D78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59E9CD0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0F2BA18" w14:textId="77777777" w:rsidR="007F2652" w:rsidRPr="007F2652" w:rsidRDefault="007F2652" w:rsidP="007F2652">
      <w:pPr>
        <w:ind w:left="0"/>
        <w:rPr>
          <w:sz w:val="22"/>
        </w:rPr>
      </w:pPr>
    </w:p>
    <w:p w14:paraId="1AD9FF17" w14:textId="7536AD6D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="00EE1E70">
        <w:rPr>
          <w:sz w:val="22"/>
        </w:rPr>
        <w:tab/>
      </w:r>
      <w:r w:rsidRPr="007F2652">
        <w:rPr>
          <w:sz w:val="22"/>
        </w:rPr>
        <w:t>Kellonaika</w:t>
      </w:r>
      <w:r w:rsidR="00EE1E70">
        <w:rPr>
          <w:sz w:val="22"/>
        </w:rPr>
        <w:tab/>
      </w:r>
      <w:r w:rsidR="00EE1E70">
        <w:rPr>
          <w:sz w:val="22"/>
        </w:rPr>
        <w:tab/>
        <w:t>Salilohkojen määrä</w:t>
      </w:r>
    </w:p>
    <w:p w14:paraId="381BDD10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FFC8223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5192B98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1AA2682" w14:textId="77777777" w:rsidR="007F2652" w:rsidRPr="007F2652" w:rsidRDefault="007F2652" w:rsidP="007F2652">
      <w:pPr>
        <w:ind w:left="0"/>
        <w:rPr>
          <w:sz w:val="22"/>
        </w:rPr>
      </w:pPr>
    </w:p>
    <w:p w14:paraId="17941D39" w14:textId="7E55DB5A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 w:rsidR="00500AF1">
        <w:rPr>
          <w:sz w:val="22"/>
        </w:rPr>
        <w:t xml:space="preserve">, </w:t>
      </w:r>
      <w:r w:rsidRPr="007F2652">
        <w:rPr>
          <w:sz w:val="22"/>
        </w:rPr>
        <w:t>milloin toiminta alkaa ja päättyy</w:t>
      </w:r>
    </w:p>
    <w:p w14:paraId="2831DEF0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C425EC1" w14:textId="77777777" w:rsidR="007F2652" w:rsidRPr="007F2652" w:rsidRDefault="007F2652" w:rsidP="007F2652">
      <w:pPr>
        <w:ind w:left="0"/>
        <w:rPr>
          <w:sz w:val="22"/>
        </w:rPr>
      </w:pPr>
    </w:p>
    <w:p w14:paraId="3A189FF4" w14:textId="3CEBD82A" w:rsidR="00A55733" w:rsidRPr="007F2652" w:rsidRDefault="007F2652" w:rsidP="00A55733">
      <w:pPr>
        <w:ind w:left="0"/>
        <w:rPr>
          <w:sz w:val="22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="00A55733" w:rsidRPr="00A55733">
        <w:rPr>
          <w:sz w:val="22"/>
        </w:rPr>
        <w:t xml:space="preserve"> </w:t>
      </w:r>
    </w:p>
    <w:p w14:paraId="6B2E2305" w14:textId="09B56992" w:rsidR="00A55733" w:rsidRPr="007F2652" w:rsidRDefault="00A55733" w:rsidP="00A55733">
      <w:pPr>
        <w:ind w:left="0"/>
        <w:rPr>
          <w:sz w:val="22"/>
        </w:rPr>
      </w:pPr>
      <w:bookmarkStart w:id="2" w:name="_Hlk73952053"/>
      <w:r w:rsidRPr="00420A20">
        <w:rPr>
          <w:b/>
          <w:bCs/>
          <w:sz w:val="22"/>
          <w:u w:val="single"/>
        </w:rPr>
        <w:t>Kesävuorojen hakulomakkeet</w:t>
      </w:r>
      <w:r w:rsidRPr="007F2652">
        <w:rPr>
          <w:sz w:val="22"/>
        </w:rPr>
        <w:t xml:space="preserve"> tulee palauttaa </w:t>
      </w:r>
      <w:r w:rsidRPr="007F2652">
        <w:rPr>
          <w:b/>
          <w:sz w:val="22"/>
        </w:rPr>
        <w:t xml:space="preserve">perjantaihin </w:t>
      </w:r>
      <w:r w:rsidR="000648ED">
        <w:rPr>
          <w:b/>
          <w:sz w:val="22"/>
        </w:rPr>
        <w:t>21</w:t>
      </w:r>
      <w:r w:rsidRPr="007F2652">
        <w:rPr>
          <w:b/>
          <w:sz w:val="22"/>
        </w:rPr>
        <w:t>.</w:t>
      </w:r>
      <w:r w:rsidR="000648ED">
        <w:rPr>
          <w:b/>
          <w:sz w:val="22"/>
        </w:rPr>
        <w:t>4</w:t>
      </w:r>
      <w:r w:rsidRPr="007F2652">
        <w:rPr>
          <w:b/>
          <w:sz w:val="22"/>
        </w:rPr>
        <w:t>.202</w:t>
      </w:r>
      <w:r w:rsidR="000648ED">
        <w:rPr>
          <w:b/>
          <w:sz w:val="22"/>
        </w:rPr>
        <w:t>3</w:t>
      </w:r>
      <w:r w:rsidRPr="007F2652">
        <w:rPr>
          <w:b/>
          <w:sz w:val="22"/>
        </w:rPr>
        <w:t xml:space="preserve"> mennessä</w:t>
      </w:r>
      <w:r w:rsidRPr="007F2652">
        <w:rPr>
          <w:sz w:val="22"/>
        </w:rPr>
        <w:t xml:space="preserve"> sähköisesti vapaa-aikakoordinaattori Sirpa Haloselle osoitteeseen </w:t>
      </w:r>
      <w:hyperlink r:id="rId10" w:history="1">
        <w:r w:rsidRPr="007F2652">
          <w:rPr>
            <w:rStyle w:val="Hyperlinkki"/>
            <w:color w:val="0045BB" w:themeColor="text2" w:themeTint="BF"/>
            <w:sz w:val="22"/>
          </w:rPr>
          <w:t>sirpa.halonen@polvijarvi.fi</w:t>
        </w:r>
      </w:hyperlink>
    </w:p>
    <w:bookmarkEnd w:id="2"/>
    <w:p w14:paraId="098A0750" w14:textId="40829A67" w:rsidR="005853FE" w:rsidRPr="005853FE" w:rsidRDefault="007F2652" w:rsidP="007F2652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Vaparin salin</w:t>
      </w:r>
      <w:r w:rsidRPr="007F2652">
        <w:rPr>
          <w:sz w:val="22"/>
        </w:rPr>
        <w:t xml:space="preserve"> järjestyssääntöjä ja muita ohjeistuksia sekä korvaamaan kiinteistölle tai irtaimistolle mahdollisesti aiheutuneet vahingot.</w:t>
      </w:r>
    </w:p>
    <w:p w14:paraId="194AB8DC" w14:textId="77777777" w:rsidR="007F2652" w:rsidRPr="007F2652" w:rsidRDefault="007F2652" w:rsidP="007F2652">
      <w:pPr>
        <w:ind w:left="0"/>
        <w:rPr>
          <w:sz w:val="22"/>
        </w:rPr>
      </w:pPr>
    </w:p>
    <w:p w14:paraId="62A29CCC" w14:textId="77777777" w:rsidR="007F2652" w:rsidRPr="007F2652" w:rsidRDefault="007F2652" w:rsidP="007F2652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136625E3" w14:textId="3BE1AC04" w:rsidR="007F2652" w:rsidRDefault="004A398B" w:rsidP="007F2652">
      <w:pPr>
        <w:ind w:left="0"/>
        <w:rPr>
          <w:sz w:val="22"/>
        </w:rPr>
      </w:pPr>
      <w:r>
        <w:rPr>
          <w:sz w:val="22"/>
        </w:rPr>
        <w:t>________________________________________________________________________________</w:t>
      </w:r>
    </w:p>
    <w:p w14:paraId="4F1611A4" w14:textId="77777777" w:rsidR="005853FE" w:rsidRDefault="005853FE" w:rsidP="00196236">
      <w:pPr>
        <w:pStyle w:val="Otsikko2"/>
        <w:numPr>
          <w:ilvl w:val="0"/>
          <w:numId w:val="0"/>
        </w:numPr>
      </w:pPr>
    </w:p>
    <w:p w14:paraId="4A4F7269" w14:textId="6CF005A9" w:rsidR="00196236" w:rsidRPr="007F2652" w:rsidRDefault="00196236" w:rsidP="00196236">
      <w:pPr>
        <w:pStyle w:val="Otsikko2"/>
        <w:numPr>
          <w:ilvl w:val="0"/>
          <w:numId w:val="0"/>
        </w:numPr>
      </w:pPr>
      <w:r>
        <w:t>Vaparin</w:t>
      </w:r>
      <w:r w:rsidRPr="007F2652">
        <w:rPr>
          <w:rStyle w:val="Otsikko2Char"/>
          <w:b/>
        </w:rPr>
        <w:t xml:space="preserve"> salivuorohakemus</w:t>
      </w:r>
      <w:r>
        <w:rPr>
          <w:rStyle w:val="Otsikko2Char"/>
          <w:b/>
        </w:rPr>
        <w:t xml:space="preserve"> kaudelle 2023–2024</w:t>
      </w:r>
    </w:p>
    <w:p w14:paraId="64E50753" w14:textId="77777777" w:rsidR="00196236" w:rsidRDefault="00196236" w:rsidP="00196236">
      <w:pPr>
        <w:ind w:left="0"/>
      </w:pPr>
    </w:p>
    <w:p w14:paraId="4156EB8C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3E971F05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68DCF65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95A2198" w14:textId="77777777" w:rsidR="00196236" w:rsidRPr="007F2652" w:rsidRDefault="00196236" w:rsidP="00196236">
      <w:pPr>
        <w:ind w:left="0"/>
        <w:rPr>
          <w:sz w:val="22"/>
        </w:rPr>
      </w:pPr>
    </w:p>
    <w:p w14:paraId="21C79E23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020A56FF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1B8238A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0385A18" w14:textId="77777777" w:rsidR="00196236" w:rsidRPr="007F2652" w:rsidRDefault="00196236" w:rsidP="00196236">
      <w:pPr>
        <w:ind w:left="0"/>
        <w:rPr>
          <w:sz w:val="22"/>
        </w:rPr>
      </w:pPr>
    </w:p>
    <w:p w14:paraId="3CE55051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4447082B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411442B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55710AB3" w14:textId="77777777" w:rsidR="00196236" w:rsidRPr="007F2652" w:rsidRDefault="00196236" w:rsidP="00196236">
      <w:pPr>
        <w:ind w:left="0"/>
        <w:rPr>
          <w:sz w:val="22"/>
        </w:rPr>
      </w:pPr>
    </w:p>
    <w:p w14:paraId="6CB45036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>
        <w:rPr>
          <w:sz w:val="22"/>
        </w:rPr>
        <w:tab/>
      </w:r>
      <w:r w:rsidRPr="007F2652">
        <w:rPr>
          <w:sz w:val="22"/>
        </w:rPr>
        <w:t>Kellonaika</w:t>
      </w:r>
      <w:r>
        <w:rPr>
          <w:sz w:val="22"/>
        </w:rPr>
        <w:tab/>
      </w:r>
      <w:r>
        <w:rPr>
          <w:sz w:val="22"/>
        </w:rPr>
        <w:tab/>
        <w:t>Salilohkojen määrä</w:t>
      </w:r>
    </w:p>
    <w:p w14:paraId="5C7629FE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C35D136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7A7D995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D532894" w14:textId="77777777" w:rsidR="00196236" w:rsidRPr="007F2652" w:rsidRDefault="00196236" w:rsidP="00196236">
      <w:pPr>
        <w:ind w:left="0"/>
        <w:rPr>
          <w:sz w:val="22"/>
        </w:rPr>
      </w:pPr>
    </w:p>
    <w:p w14:paraId="7A48B4EA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>
        <w:rPr>
          <w:sz w:val="22"/>
        </w:rPr>
        <w:t xml:space="preserve">, </w:t>
      </w:r>
      <w:r w:rsidRPr="007F2652">
        <w:rPr>
          <w:sz w:val="22"/>
        </w:rPr>
        <w:t>milloin toiminta alkaa ja päättyy</w:t>
      </w:r>
    </w:p>
    <w:p w14:paraId="52517EA6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B749A12" w14:textId="77777777" w:rsidR="00196236" w:rsidRPr="007F2652" w:rsidRDefault="00196236" w:rsidP="00196236">
      <w:pPr>
        <w:ind w:left="0"/>
        <w:rPr>
          <w:sz w:val="22"/>
        </w:rPr>
      </w:pPr>
    </w:p>
    <w:p w14:paraId="6347705D" w14:textId="77777777" w:rsidR="00196236" w:rsidRPr="007F2652" w:rsidRDefault="00196236" w:rsidP="00196236">
      <w:pPr>
        <w:ind w:left="0"/>
        <w:rPr>
          <w:sz w:val="22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Pr="00A55733">
        <w:rPr>
          <w:sz w:val="22"/>
        </w:rPr>
        <w:t xml:space="preserve"> </w:t>
      </w:r>
    </w:p>
    <w:p w14:paraId="33340A7B" w14:textId="16D25769" w:rsidR="00196236" w:rsidRPr="007F2652" w:rsidRDefault="00196236" w:rsidP="00196236">
      <w:pPr>
        <w:ind w:left="0"/>
        <w:rPr>
          <w:sz w:val="22"/>
        </w:rPr>
      </w:pPr>
      <w:r w:rsidRPr="00420A20">
        <w:rPr>
          <w:b/>
          <w:bCs/>
          <w:sz w:val="22"/>
          <w:u w:val="single"/>
        </w:rPr>
        <w:t>Kauden 202</w:t>
      </w:r>
      <w:r>
        <w:rPr>
          <w:b/>
          <w:bCs/>
          <w:sz w:val="22"/>
          <w:u w:val="single"/>
        </w:rPr>
        <w:t>3</w:t>
      </w:r>
      <w:r w:rsidRPr="00420A20">
        <w:rPr>
          <w:b/>
          <w:bCs/>
          <w:sz w:val="22"/>
          <w:u w:val="single"/>
        </w:rPr>
        <w:t>–202</w:t>
      </w:r>
      <w:r>
        <w:rPr>
          <w:b/>
          <w:bCs/>
          <w:sz w:val="22"/>
          <w:u w:val="single"/>
        </w:rPr>
        <w:t>4</w:t>
      </w:r>
      <w:r w:rsidRPr="00420A20">
        <w:rPr>
          <w:b/>
          <w:bCs/>
          <w:sz w:val="22"/>
          <w:u w:val="single"/>
        </w:rPr>
        <w:t xml:space="preserve"> salivuorojen hakulomakkeet</w:t>
      </w:r>
      <w:r w:rsidRPr="00420A20">
        <w:rPr>
          <w:sz w:val="22"/>
        </w:rPr>
        <w:t xml:space="preserve"> tulee palauttaa </w:t>
      </w:r>
      <w:r w:rsidRPr="00420A20">
        <w:rPr>
          <w:b/>
          <w:bCs/>
          <w:sz w:val="22"/>
        </w:rPr>
        <w:t xml:space="preserve">perjantaihin </w:t>
      </w:r>
      <w:r>
        <w:rPr>
          <w:b/>
          <w:bCs/>
          <w:sz w:val="22"/>
        </w:rPr>
        <w:t>21</w:t>
      </w:r>
      <w:r w:rsidRPr="00420A20">
        <w:rPr>
          <w:b/>
          <w:bCs/>
          <w:sz w:val="22"/>
        </w:rPr>
        <w:t>.</w:t>
      </w:r>
      <w:r>
        <w:rPr>
          <w:b/>
          <w:bCs/>
          <w:sz w:val="22"/>
        </w:rPr>
        <w:t>4</w:t>
      </w:r>
      <w:r w:rsidRPr="00420A20">
        <w:rPr>
          <w:b/>
          <w:bCs/>
          <w:sz w:val="22"/>
        </w:rPr>
        <w:t>.202</w:t>
      </w:r>
      <w:r>
        <w:rPr>
          <w:b/>
          <w:bCs/>
          <w:sz w:val="22"/>
        </w:rPr>
        <w:t>3</w:t>
      </w:r>
      <w:r w:rsidRPr="00420A20">
        <w:rPr>
          <w:sz w:val="22"/>
        </w:rPr>
        <w:t xml:space="preserve"> mennessä sähköisesti vapaa-aikakoordinaattori Sirpa Haloselle osoitteeseen </w:t>
      </w:r>
      <w:r>
        <w:rPr>
          <w:color w:val="0045BB" w:themeColor="text2" w:themeTint="BF"/>
          <w:sz w:val="22"/>
        </w:rPr>
        <w:t>sirpa.halonen@polvijarvi.fi</w:t>
      </w:r>
    </w:p>
    <w:p w14:paraId="6E82E593" w14:textId="77777777" w:rsidR="00196236" w:rsidRPr="00A55733" w:rsidRDefault="00196236" w:rsidP="00196236">
      <w:pPr>
        <w:ind w:left="0"/>
        <w:rPr>
          <w:color w:val="0045BB" w:themeColor="text2" w:themeTint="BF"/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Vaparin salin</w:t>
      </w:r>
      <w:r w:rsidRPr="007F2652">
        <w:rPr>
          <w:sz w:val="22"/>
        </w:rPr>
        <w:t xml:space="preserve"> järjestyssääntöjä ja muita ohjeistuksia sekä korvaamaan kiinteistölle tai irtaimistolle mahdollisesti aiheutuneet vahingot.</w:t>
      </w:r>
    </w:p>
    <w:p w14:paraId="2EAE30E3" w14:textId="77777777" w:rsidR="00196236" w:rsidRPr="007F2652" w:rsidRDefault="00196236" w:rsidP="00196236">
      <w:pPr>
        <w:ind w:left="0"/>
        <w:rPr>
          <w:sz w:val="22"/>
        </w:rPr>
      </w:pPr>
    </w:p>
    <w:p w14:paraId="6B96514C" w14:textId="77777777" w:rsidR="00196236" w:rsidRPr="007F2652" w:rsidRDefault="00196236" w:rsidP="00196236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50C83EE5" w14:textId="00B9D2D7" w:rsidR="007F2652" w:rsidRDefault="00196236" w:rsidP="00196236">
      <w:pPr>
        <w:ind w:left="0"/>
        <w:rPr>
          <w:sz w:val="22"/>
        </w:rPr>
      </w:pPr>
      <w:r>
        <w:rPr>
          <w:sz w:val="22"/>
        </w:rPr>
        <w:t>________________________________________________________________________________</w:t>
      </w:r>
    </w:p>
    <w:p w14:paraId="407C2D60" w14:textId="77DC4139" w:rsidR="007F2652" w:rsidRPr="008C2267" w:rsidRDefault="007F2652" w:rsidP="008C2267">
      <w:pPr>
        <w:spacing w:after="160" w:line="259" w:lineRule="auto"/>
        <w:ind w:left="0"/>
        <w:rPr>
          <w:sz w:val="22"/>
        </w:rPr>
      </w:pPr>
      <w:r>
        <w:rPr>
          <w:sz w:val="22"/>
        </w:rPr>
        <w:br w:type="page"/>
      </w:r>
      <w:r w:rsidR="008C2267">
        <w:rPr>
          <w:rStyle w:val="Otsikko2Char"/>
        </w:rPr>
        <w:lastRenderedPageBreak/>
        <w:t>Sotkuman koulun s</w:t>
      </w:r>
      <w:r w:rsidRPr="007F2652">
        <w:rPr>
          <w:rStyle w:val="Otsikko2Char"/>
        </w:rPr>
        <w:t>alivuorohakemus</w:t>
      </w:r>
      <w:r>
        <w:rPr>
          <w:rStyle w:val="Otsikko2Char"/>
        </w:rPr>
        <w:t xml:space="preserve"> </w:t>
      </w:r>
      <w:r w:rsidR="00274CEE">
        <w:rPr>
          <w:rStyle w:val="Otsikko2Char"/>
        </w:rPr>
        <w:t>kesälle 202</w:t>
      </w:r>
      <w:r w:rsidR="001B5CDA">
        <w:rPr>
          <w:rStyle w:val="Otsikko2Char"/>
        </w:rPr>
        <w:t>3</w:t>
      </w:r>
    </w:p>
    <w:p w14:paraId="76E580A8" w14:textId="77777777" w:rsidR="007F2652" w:rsidRDefault="007F2652" w:rsidP="007F2652">
      <w:pPr>
        <w:ind w:left="0"/>
      </w:pPr>
    </w:p>
    <w:p w14:paraId="5D85A37E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6ADDF95B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0B3F711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31A2D4D" w14:textId="77777777" w:rsidR="007F2652" w:rsidRPr="007F2652" w:rsidRDefault="007F2652" w:rsidP="007F2652">
      <w:pPr>
        <w:ind w:left="0"/>
        <w:rPr>
          <w:sz w:val="22"/>
        </w:rPr>
      </w:pPr>
    </w:p>
    <w:p w14:paraId="4E48D2EA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5AD0433B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02B021AD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A08AB43" w14:textId="77777777" w:rsidR="007F2652" w:rsidRPr="007F2652" w:rsidRDefault="007F2652" w:rsidP="007F2652">
      <w:pPr>
        <w:ind w:left="0"/>
        <w:rPr>
          <w:sz w:val="22"/>
        </w:rPr>
      </w:pPr>
    </w:p>
    <w:p w14:paraId="799EF2C5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61D460B5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B8EE462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3DC5B45" w14:textId="77777777" w:rsidR="007F2652" w:rsidRPr="007F2652" w:rsidRDefault="007F2652" w:rsidP="007F2652">
      <w:pPr>
        <w:ind w:left="0"/>
        <w:rPr>
          <w:sz w:val="22"/>
        </w:rPr>
      </w:pPr>
    </w:p>
    <w:p w14:paraId="57A62D79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  <w:t>Kellonaika</w:t>
      </w:r>
    </w:p>
    <w:p w14:paraId="1D2B58C5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22F940EE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4F3CA940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535DE54" w14:textId="77777777" w:rsidR="007F2652" w:rsidRPr="007F2652" w:rsidRDefault="007F2652" w:rsidP="007F2652">
      <w:pPr>
        <w:ind w:left="0"/>
        <w:rPr>
          <w:sz w:val="22"/>
        </w:rPr>
      </w:pPr>
    </w:p>
    <w:p w14:paraId="5E9F33CD" w14:textId="3ECD1065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 w:rsidR="00500AF1">
        <w:rPr>
          <w:sz w:val="22"/>
        </w:rPr>
        <w:t>,</w:t>
      </w:r>
      <w:r w:rsidRPr="007F2652">
        <w:rPr>
          <w:sz w:val="22"/>
        </w:rPr>
        <w:t xml:space="preserve"> milloin toiminta alkaa ja päättyy </w:t>
      </w:r>
    </w:p>
    <w:p w14:paraId="1C931FE8" w14:textId="7777777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533BD85A" w14:textId="77777777" w:rsidR="007F2652" w:rsidRPr="007F2652" w:rsidRDefault="007F2652" w:rsidP="007F2652">
      <w:pPr>
        <w:ind w:left="0"/>
        <w:rPr>
          <w:sz w:val="22"/>
        </w:rPr>
      </w:pPr>
    </w:p>
    <w:p w14:paraId="2C5EC050" w14:textId="77777777" w:rsidR="004A398B" w:rsidRDefault="007F2652" w:rsidP="004A398B">
      <w:pPr>
        <w:ind w:left="0"/>
        <w:rPr>
          <w:b/>
          <w:bCs/>
          <w:sz w:val="22"/>
          <w:u w:val="single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="004A398B" w:rsidRPr="004A398B">
        <w:rPr>
          <w:b/>
          <w:bCs/>
          <w:sz w:val="22"/>
          <w:u w:val="single"/>
        </w:rPr>
        <w:t xml:space="preserve"> </w:t>
      </w:r>
    </w:p>
    <w:p w14:paraId="55AE0AD5" w14:textId="2B910D41" w:rsidR="004A398B" w:rsidRPr="00E03C76" w:rsidRDefault="004A398B" w:rsidP="007F2652">
      <w:pPr>
        <w:ind w:left="0"/>
        <w:rPr>
          <w:sz w:val="22"/>
        </w:rPr>
      </w:pPr>
      <w:r w:rsidRPr="00420A20">
        <w:rPr>
          <w:b/>
          <w:bCs/>
          <w:sz w:val="22"/>
          <w:u w:val="single"/>
        </w:rPr>
        <w:t>Kesävuorojen hakulomakkeet</w:t>
      </w:r>
      <w:r w:rsidRPr="007F2652">
        <w:rPr>
          <w:sz w:val="22"/>
        </w:rPr>
        <w:t xml:space="preserve"> tulee palauttaa </w:t>
      </w:r>
      <w:r w:rsidRPr="007F2652">
        <w:rPr>
          <w:b/>
          <w:sz w:val="22"/>
        </w:rPr>
        <w:t xml:space="preserve">perjantaihin </w:t>
      </w:r>
      <w:r w:rsidR="001B5CDA">
        <w:rPr>
          <w:b/>
          <w:sz w:val="22"/>
        </w:rPr>
        <w:t>21</w:t>
      </w:r>
      <w:r w:rsidRPr="007F2652">
        <w:rPr>
          <w:b/>
          <w:sz w:val="22"/>
        </w:rPr>
        <w:t>.</w:t>
      </w:r>
      <w:r w:rsidR="001B5CDA">
        <w:rPr>
          <w:b/>
          <w:sz w:val="22"/>
        </w:rPr>
        <w:t>4</w:t>
      </w:r>
      <w:r w:rsidRPr="007F2652">
        <w:rPr>
          <w:b/>
          <w:sz w:val="22"/>
        </w:rPr>
        <w:t>.202</w:t>
      </w:r>
      <w:r w:rsidR="001B5CDA">
        <w:rPr>
          <w:b/>
          <w:sz w:val="22"/>
        </w:rPr>
        <w:t>3</w:t>
      </w:r>
      <w:r w:rsidRPr="007F2652">
        <w:rPr>
          <w:b/>
          <w:sz w:val="22"/>
        </w:rPr>
        <w:t xml:space="preserve"> mennessä</w:t>
      </w:r>
      <w:r w:rsidRPr="007F2652">
        <w:rPr>
          <w:sz w:val="22"/>
        </w:rPr>
        <w:t xml:space="preserve"> sähköisesti vapaa-aikakoordinaattori Sirpa Haloselle osoitteeseen </w:t>
      </w:r>
      <w:hyperlink r:id="rId11" w:history="1">
        <w:r w:rsidRPr="007F2652">
          <w:rPr>
            <w:rStyle w:val="Hyperlinkki"/>
            <w:color w:val="0045BB" w:themeColor="text2" w:themeTint="BF"/>
            <w:sz w:val="22"/>
          </w:rPr>
          <w:t>sirpa.halonen@polvijarvi.fi</w:t>
        </w:r>
      </w:hyperlink>
      <w:hyperlink r:id="rId12" w:history="1">
        <w:r w:rsidRPr="00E25B9A">
          <w:rPr>
            <w:rStyle w:val="Hyperlinkki"/>
            <w:sz w:val="22"/>
          </w:rPr>
          <w:t>sirpa.halonen@polvijarvi.fi</w:t>
        </w:r>
      </w:hyperlink>
    </w:p>
    <w:p w14:paraId="3CE5317C" w14:textId="2F3D1727" w:rsidR="007F2652" w:rsidRPr="007F2652" w:rsidRDefault="007F2652" w:rsidP="007F2652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Sotkuman koulun liikuntasalin</w:t>
      </w:r>
      <w:r w:rsidRPr="007F2652">
        <w:rPr>
          <w:sz w:val="22"/>
        </w:rPr>
        <w:t xml:space="preserve"> järjestyssääntöjä ja muita ohjeistuksia sekä korvaamaan kiinteistölle tai irtaimistolle mahdollisesti aiheutuneet vahingot.</w:t>
      </w:r>
    </w:p>
    <w:p w14:paraId="3FA823D6" w14:textId="77777777" w:rsidR="007F2652" w:rsidRPr="007F2652" w:rsidRDefault="007F2652" w:rsidP="007F2652">
      <w:pPr>
        <w:ind w:left="0"/>
        <w:rPr>
          <w:sz w:val="22"/>
        </w:rPr>
      </w:pPr>
    </w:p>
    <w:p w14:paraId="30738EA7" w14:textId="78A8375A" w:rsidR="007F2652" w:rsidRDefault="007F2652" w:rsidP="007F2652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68607AF8" w14:textId="2452D68C" w:rsidR="00C74E1A" w:rsidRDefault="00C74E1A" w:rsidP="007F2652">
      <w:pPr>
        <w:ind w:left="0"/>
        <w:rPr>
          <w:b/>
          <w:sz w:val="22"/>
        </w:rPr>
      </w:pPr>
      <w:r>
        <w:rPr>
          <w:b/>
          <w:sz w:val="22"/>
        </w:rPr>
        <w:t>________________________________________________________________________________</w:t>
      </w:r>
    </w:p>
    <w:p w14:paraId="484DE570" w14:textId="77777777" w:rsidR="00E03C76" w:rsidRDefault="00E03C76" w:rsidP="008C2267">
      <w:pPr>
        <w:spacing w:after="160" w:line="259" w:lineRule="auto"/>
        <w:ind w:left="0"/>
        <w:rPr>
          <w:rStyle w:val="Otsikko2Char"/>
        </w:rPr>
      </w:pPr>
    </w:p>
    <w:p w14:paraId="7CB7B8E2" w14:textId="77777777" w:rsidR="00E03C76" w:rsidRDefault="00E03C76" w:rsidP="008C2267">
      <w:pPr>
        <w:spacing w:after="160" w:line="259" w:lineRule="auto"/>
        <w:ind w:left="0"/>
        <w:rPr>
          <w:rStyle w:val="Otsikko2Char"/>
        </w:rPr>
      </w:pPr>
    </w:p>
    <w:p w14:paraId="1B261BF9" w14:textId="6F67D087" w:rsidR="008C2267" w:rsidRPr="008C2267" w:rsidRDefault="008C2267" w:rsidP="008C2267">
      <w:pPr>
        <w:spacing w:after="160" w:line="259" w:lineRule="auto"/>
        <w:ind w:left="0"/>
        <w:rPr>
          <w:sz w:val="22"/>
        </w:rPr>
      </w:pPr>
      <w:r>
        <w:rPr>
          <w:rStyle w:val="Otsikko2Char"/>
        </w:rPr>
        <w:lastRenderedPageBreak/>
        <w:t>Sotkuman koulun s</w:t>
      </w:r>
      <w:r w:rsidRPr="007F2652">
        <w:rPr>
          <w:rStyle w:val="Otsikko2Char"/>
        </w:rPr>
        <w:t>alivuorohakemus</w:t>
      </w:r>
      <w:r>
        <w:rPr>
          <w:rStyle w:val="Otsikko2Char"/>
        </w:rPr>
        <w:t xml:space="preserve"> kaudelle 2023–2024</w:t>
      </w:r>
    </w:p>
    <w:p w14:paraId="200BE345" w14:textId="77777777" w:rsidR="008C2267" w:rsidRDefault="008C2267" w:rsidP="008C2267">
      <w:pPr>
        <w:ind w:left="0"/>
      </w:pPr>
    </w:p>
    <w:p w14:paraId="031A904F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1. Tiedot hakijasta: Hakijan nimi (yhdistyksen, seuran, järjestön virallinen nimi tai henkilön nimi)</w:t>
      </w:r>
    </w:p>
    <w:p w14:paraId="2D1EC9B1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12C5E7A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E312A43" w14:textId="77777777" w:rsidR="008C2267" w:rsidRPr="007F2652" w:rsidRDefault="008C2267" w:rsidP="008C2267">
      <w:pPr>
        <w:ind w:left="0"/>
        <w:rPr>
          <w:sz w:val="22"/>
        </w:rPr>
      </w:pPr>
    </w:p>
    <w:p w14:paraId="6F2F322A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2. Hakijan osoite, sähköposti ja puhelinnumero</w:t>
      </w:r>
    </w:p>
    <w:p w14:paraId="00A46FC5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3F608B71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5D254B3" w14:textId="77777777" w:rsidR="008C2267" w:rsidRPr="007F2652" w:rsidRDefault="008C2267" w:rsidP="008C2267">
      <w:pPr>
        <w:ind w:left="0"/>
        <w:rPr>
          <w:sz w:val="22"/>
        </w:rPr>
      </w:pPr>
    </w:p>
    <w:p w14:paraId="21085CDA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3. Yhdys-/vastuuhenkilö (nimi, osoite, sähköposti ja puhelinnumero)</w:t>
      </w:r>
    </w:p>
    <w:p w14:paraId="58DEDA8E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8735EBC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7D065ABD" w14:textId="77777777" w:rsidR="008C2267" w:rsidRPr="007F2652" w:rsidRDefault="008C2267" w:rsidP="008C2267">
      <w:pPr>
        <w:ind w:left="0"/>
        <w:rPr>
          <w:sz w:val="22"/>
        </w:rPr>
      </w:pPr>
    </w:p>
    <w:p w14:paraId="77D3FC05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4. Viikonpäivä</w:t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</w:r>
      <w:r w:rsidRPr="007F2652">
        <w:rPr>
          <w:sz w:val="22"/>
        </w:rPr>
        <w:tab/>
        <w:t>Kellonaika</w:t>
      </w:r>
    </w:p>
    <w:p w14:paraId="1A78334C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054983E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8614DC1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67F0A6AC" w14:textId="77777777" w:rsidR="008C2267" w:rsidRPr="007F2652" w:rsidRDefault="008C2267" w:rsidP="008C2267">
      <w:pPr>
        <w:ind w:left="0"/>
        <w:rPr>
          <w:sz w:val="22"/>
        </w:rPr>
      </w:pPr>
    </w:p>
    <w:p w14:paraId="16371238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5. Käyttökauden tarkat päivämäärät</w:t>
      </w:r>
      <w:r>
        <w:rPr>
          <w:sz w:val="22"/>
        </w:rPr>
        <w:t>,</w:t>
      </w:r>
      <w:r w:rsidRPr="007F2652">
        <w:rPr>
          <w:sz w:val="22"/>
        </w:rPr>
        <w:t xml:space="preserve"> milloin toiminta alkaa ja päättyy </w:t>
      </w:r>
    </w:p>
    <w:p w14:paraId="59C299E0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>________________________________________________________________________________</w:t>
      </w:r>
    </w:p>
    <w:p w14:paraId="199614AC" w14:textId="77777777" w:rsidR="008C2267" w:rsidRPr="007F2652" w:rsidRDefault="008C2267" w:rsidP="008C2267">
      <w:pPr>
        <w:ind w:left="0"/>
        <w:rPr>
          <w:sz w:val="22"/>
        </w:rPr>
      </w:pPr>
    </w:p>
    <w:p w14:paraId="2DA3CC59" w14:textId="77777777" w:rsidR="008C2267" w:rsidRDefault="008C2267" w:rsidP="008C2267">
      <w:pPr>
        <w:ind w:left="0"/>
        <w:rPr>
          <w:b/>
          <w:bCs/>
          <w:sz w:val="22"/>
          <w:u w:val="single"/>
        </w:rPr>
      </w:pPr>
      <w:r w:rsidRPr="007F2652">
        <w:rPr>
          <w:sz w:val="22"/>
        </w:rPr>
        <w:t>7. Arvio toimintaan kerrallaan osallistuvien</w:t>
      </w:r>
      <w:r>
        <w:rPr>
          <w:sz w:val="22"/>
        </w:rPr>
        <w:t xml:space="preserve"> </w:t>
      </w:r>
      <w:r w:rsidRPr="007F2652">
        <w:rPr>
          <w:sz w:val="22"/>
        </w:rPr>
        <w:t>määrästä:</w:t>
      </w:r>
      <w:r>
        <w:rPr>
          <w:sz w:val="22"/>
        </w:rPr>
        <w:br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</w:r>
      <w:r>
        <w:rPr>
          <w:sz w:val="22"/>
        </w:rPr>
        <w:softHyphen/>
        <w:t>____________________________________</w:t>
      </w:r>
      <w:r w:rsidRPr="007F2652">
        <w:rPr>
          <w:sz w:val="22"/>
        </w:rPr>
        <w:t>____________________________________________</w:t>
      </w:r>
      <w:r w:rsidRPr="004A398B">
        <w:rPr>
          <w:b/>
          <w:bCs/>
          <w:sz w:val="22"/>
          <w:u w:val="single"/>
        </w:rPr>
        <w:t xml:space="preserve"> </w:t>
      </w:r>
    </w:p>
    <w:p w14:paraId="4BFCBC07" w14:textId="48D40CF1" w:rsidR="008C2267" w:rsidRDefault="008C2267" w:rsidP="008C2267">
      <w:pPr>
        <w:ind w:left="0"/>
        <w:rPr>
          <w:color w:val="0045BB" w:themeColor="text2" w:themeTint="BF"/>
          <w:sz w:val="22"/>
        </w:rPr>
      </w:pPr>
      <w:r w:rsidRPr="00420A20">
        <w:rPr>
          <w:b/>
          <w:bCs/>
          <w:sz w:val="22"/>
          <w:u w:val="single"/>
        </w:rPr>
        <w:t>Kauden 202</w:t>
      </w:r>
      <w:r>
        <w:rPr>
          <w:b/>
          <w:bCs/>
          <w:sz w:val="22"/>
          <w:u w:val="single"/>
        </w:rPr>
        <w:t>3</w:t>
      </w:r>
      <w:r w:rsidRPr="00420A20">
        <w:rPr>
          <w:b/>
          <w:bCs/>
          <w:sz w:val="22"/>
          <w:u w:val="single"/>
        </w:rPr>
        <w:t>–202</w:t>
      </w:r>
      <w:r>
        <w:rPr>
          <w:b/>
          <w:bCs/>
          <w:sz w:val="22"/>
          <w:u w:val="single"/>
        </w:rPr>
        <w:t>4</w:t>
      </w:r>
      <w:r w:rsidRPr="00420A20">
        <w:rPr>
          <w:b/>
          <w:bCs/>
          <w:sz w:val="22"/>
          <w:u w:val="single"/>
        </w:rPr>
        <w:t xml:space="preserve"> salivuorojen hakulomakkeet</w:t>
      </w:r>
      <w:r w:rsidRPr="00420A20">
        <w:rPr>
          <w:sz w:val="22"/>
        </w:rPr>
        <w:t xml:space="preserve"> tulee palauttaa </w:t>
      </w:r>
      <w:r w:rsidRPr="00420A20">
        <w:rPr>
          <w:b/>
          <w:bCs/>
          <w:sz w:val="22"/>
        </w:rPr>
        <w:t xml:space="preserve">perjantaihin </w:t>
      </w:r>
      <w:r>
        <w:rPr>
          <w:b/>
          <w:bCs/>
          <w:sz w:val="22"/>
        </w:rPr>
        <w:t>21</w:t>
      </w:r>
      <w:r w:rsidRPr="00420A20">
        <w:rPr>
          <w:b/>
          <w:bCs/>
          <w:sz w:val="22"/>
        </w:rPr>
        <w:t>.</w:t>
      </w:r>
      <w:r>
        <w:rPr>
          <w:b/>
          <w:bCs/>
          <w:sz w:val="22"/>
        </w:rPr>
        <w:t>4</w:t>
      </w:r>
      <w:r w:rsidRPr="00420A20">
        <w:rPr>
          <w:b/>
          <w:bCs/>
          <w:sz w:val="22"/>
        </w:rPr>
        <w:t>.202</w:t>
      </w:r>
      <w:r>
        <w:rPr>
          <w:b/>
          <w:bCs/>
          <w:sz w:val="22"/>
        </w:rPr>
        <w:t>3</w:t>
      </w:r>
      <w:r w:rsidRPr="00420A20">
        <w:rPr>
          <w:sz w:val="22"/>
        </w:rPr>
        <w:t xml:space="preserve"> mennessä sähköisesti vapaa-aikakoordinaattori Sirpa Haloselle osoitteeseen </w:t>
      </w:r>
      <w:hyperlink r:id="rId13" w:history="1">
        <w:r w:rsidRPr="00E25B9A">
          <w:rPr>
            <w:rStyle w:val="Hyperlinkki"/>
            <w:sz w:val="22"/>
          </w:rPr>
          <w:t>sirpa.halonen@polvijarvi.fi</w:t>
        </w:r>
      </w:hyperlink>
    </w:p>
    <w:p w14:paraId="39C64869" w14:textId="77777777" w:rsidR="008C2267" w:rsidRPr="007F2652" w:rsidRDefault="008C2267" w:rsidP="008C2267">
      <w:pPr>
        <w:ind w:left="0"/>
        <w:rPr>
          <w:sz w:val="22"/>
        </w:rPr>
      </w:pPr>
      <w:r w:rsidRPr="007F2652">
        <w:rPr>
          <w:sz w:val="22"/>
        </w:rPr>
        <w:t xml:space="preserve">Hakija sitoutuu noudattamaan </w:t>
      </w:r>
      <w:r>
        <w:rPr>
          <w:sz w:val="22"/>
        </w:rPr>
        <w:t>Sotkuman koulun liikuntasalin</w:t>
      </w:r>
      <w:r w:rsidRPr="007F2652">
        <w:rPr>
          <w:sz w:val="22"/>
        </w:rPr>
        <w:t xml:space="preserve"> järjestyssääntöjä ja muita ohjeistuksia sekä korvaamaan kiinteistölle tai irtaimistolle mahdollisesti aiheutuneet vahingot.</w:t>
      </w:r>
    </w:p>
    <w:p w14:paraId="06D4C541" w14:textId="77777777" w:rsidR="008C2267" w:rsidRPr="007F2652" w:rsidRDefault="008C2267" w:rsidP="008C2267">
      <w:pPr>
        <w:ind w:left="0"/>
        <w:rPr>
          <w:sz w:val="22"/>
        </w:rPr>
      </w:pPr>
    </w:p>
    <w:p w14:paraId="2BA011AD" w14:textId="77777777" w:rsidR="008C2267" w:rsidRDefault="008C2267" w:rsidP="008C2267">
      <w:pPr>
        <w:ind w:left="0"/>
        <w:rPr>
          <w:b/>
          <w:sz w:val="22"/>
        </w:rPr>
      </w:pPr>
      <w:r w:rsidRPr="007F2652">
        <w:rPr>
          <w:b/>
          <w:sz w:val="22"/>
        </w:rPr>
        <w:t>Paikka: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Päiväys:</w:t>
      </w:r>
      <w:r w:rsidRPr="007F2652">
        <w:rPr>
          <w:b/>
          <w:sz w:val="22"/>
        </w:rPr>
        <w:tab/>
      </w:r>
      <w:r w:rsidRPr="007F2652">
        <w:rPr>
          <w:b/>
          <w:sz w:val="22"/>
        </w:rPr>
        <w:tab/>
        <w:t>Allekirjoitus ja nimen selvennys:</w:t>
      </w:r>
    </w:p>
    <w:p w14:paraId="33CC070F" w14:textId="0B721EAE" w:rsidR="008F1B88" w:rsidRPr="00DE0D9E" w:rsidRDefault="008C2267" w:rsidP="007F2652">
      <w:pPr>
        <w:ind w:left="0"/>
        <w:rPr>
          <w:b/>
          <w:sz w:val="22"/>
        </w:rPr>
      </w:pPr>
      <w:r>
        <w:rPr>
          <w:b/>
          <w:sz w:val="22"/>
        </w:rPr>
        <w:t>________________________________________________________________________________</w:t>
      </w:r>
    </w:p>
    <w:sectPr w:rsidR="008F1B88" w:rsidRPr="00DE0D9E" w:rsidSect="00EF7F20">
      <w:headerReference w:type="default" r:id="rId14"/>
      <w:headerReference w:type="first" r:id="rId15"/>
      <w:pgSz w:w="11906" w:h="16838"/>
      <w:pgMar w:top="2552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869F94" w14:textId="77777777" w:rsidR="00612DB3" w:rsidRDefault="00612DB3" w:rsidP="00167081">
      <w:pPr>
        <w:spacing w:after="0"/>
      </w:pPr>
      <w:r>
        <w:separator/>
      </w:r>
    </w:p>
  </w:endnote>
  <w:endnote w:type="continuationSeparator" w:id="0">
    <w:p w14:paraId="21C215C2" w14:textId="77777777" w:rsidR="00612DB3" w:rsidRDefault="00612DB3" w:rsidP="0016708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204664" w14:textId="77777777" w:rsidR="00612DB3" w:rsidRDefault="00612DB3" w:rsidP="00167081">
      <w:pPr>
        <w:spacing w:after="0"/>
      </w:pPr>
      <w:r>
        <w:separator/>
      </w:r>
    </w:p>
  </w:footnote>
  <w:footnote w:type="continuationSeparator" w:id="0">
    <w:p w14:paraId="1E23BE56" w14:textId="77777777" w:rsidR="00612DB3" w:rsidRDefault="00612DB3" w:rsidP="0016708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1F91B" w14:textId="77777777" w:rsidR="00A327EC" w:rsidRDefault="00CD6AC5" w:rsidP="00EF7F20">
    <w:pPr>
      <w:pStyle w:val="Yltunniste"/>
      <w:tabs>
        <w:tab w:val="clear" w:pos="4819"/>
        <w:tab w:val="clear" w:pos="9638"/>
        <w:tab w:val="left" w:pos="7125"/>
        <w:tab w:val="left" w:pos="7545"/>
      </w:tabs>
      <w:rPr>
        <w:szCs w:val="20"/>
      </w:rPr>
    </w:pPr>
    <w:r>
      <w:rPr>
        <w:noProof/>
        <w:szCs w:val="20"/>
      </w:rPr>
      <w:drawing>
        <wp:anchor distT="0" distB="0" distL="114300" distR="114300" simplePos="0" relativeHeight="251662336" behindDoc="1" locked="0" layoutInCell="1" allowOverlap="1" wp14:anchorId="54A911FE" wp14:editId="75242858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53110" cy="10683996"/>
          <wp:effectExtent l="0" t="0" r="0" b="3175"/>
          <wp:wrapNone/>
          <wp:docPr id="9" name="Kuva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Muisti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10" cy="106839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1312" behindDoc="1" locked="0" layoutInCell="1" allowOverlap="1" wp14:anchorId="072CA777" wp14:editId="57213E7F">
          <wp:simplePos x="0" y="0"/>
          <wp:positionH relativeFrom="page">
            <wp:align>left</wp:align>
          </wp:positionH>
          <wp:positionV relativeFrom="paragraph">
            <wp:posOffset>-440690</wp:posOffset>
          </wp:positionV>
          <wp:extent cx="7600950" cy="10751361"/>
          <wp:effectExtent l="0" t="0" r="0" b="0"/>
          <wp:wrapNone/>
          <wp:docPr id="8" name="Kuva 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uisti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780" cy="1075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Cs w:val="20"/>
      </w:rPr>
      <w:drawing>
        <wp:anchor distT="0" distB="0" distL="114300" distR="114300" simplePos="0" relativeHeight="251660288" behindDoc="1" locked="0" layoutInCell="1" allowOverlap="1" wp14:anchorId="316765CE" wp14:editId="66B9573E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81900" cy="10724415"/>
          <wp:effectExtent l="0" t="0" r="0" b="1270"/>
          <wp:wrapNone/>
          <wp:docPr id="7" name="Kuva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uisti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5355" cy="107293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F20">
      <w:rPr>
        <w:noProof/>
        <w:szCs w:val="20"/>
      </w:rPr>
      <w:drawing>
        <wp:anchor distT="0" distB="0" distL="114300" distR="114300" simplePos="0" relativeHeight="251659264" behindDoc="1" locked="0" layoutInCell="1" allowOverlap="1" wp14:anchorId="6F54C355" wp14:editId="21D67D9B">
          <wp:simplePos x="0" y="0"/>
          <wp:positionH relativeFrom="page">
            <wp:posOffset>-38100</wp:posOffset>
          </wp:positionH>
          <wp:positionV relativeFrom="paragraph">
            <wp:posOffset>-440690</wp:posOffset>
          </wp:positionV>
          <wp:extent cx="7562850" cy="10697469"/>
          <wp:effectExtent l="0" t="0" r="0" b="8890"/>
          <wp:wrapNone/>
          <wp:docPr id="6" name="Kuva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uisti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6974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F7F20">
      <w:rPr>
        <w:szCs w:val="20"/>
      </w:rPr>
      <w:tab/>
    </w:r>
    <w:r w:rsidR="00EF7F20">
      <w:rPr>
        <w:szCs w:val="20"/>
      </w:rPr>
      <w:tab/>
    </w:r>
  </w:p>
  <w:p w14:paraId="528E5C38" w14:textId="77777777" w:rsidR="00EF7F20" w:rsidRDefault="00EF7F20" w:rsidP="00EF7F20">
    <w:pPr>
      <w:pStyle w:val="Yltunniste"/>
      <w:tabs>
        <w:tab w:val="clear" w:pos="4819"/>
        <w:tab w:val="clear" w:pos="9638"/>
        <w:tab w:val="left" w:pos="7125"/>
        <w:tab w:val="left" w:pos="7500"/>
        <w:tab w:val="left" w:pos="7545"/>
      </w:tabs>
      <w:rPr>
        <w:szCs w:val="20"/>
      </w:rPr>
    </w:pPr>
    <w:r>
      <w:rPr>
        <w:szCs w:val="20"/>
      </w:rPr>
      <w:tab/>
    </w:r>
    <w:r>
      <w:rPr>
        <w:szCs w:val="20"/>
      </w:rPr>
      <w:tab/>
    </w:r>
  </w:p>
  <w:tbl>
    <w:tblPr>
      <w:tblStyle w:val="TaulukkoRuudukko"/>
      <w:tblW w:w="1984" w:type="dxa"/>
      <w:tblInd w:w="708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50"/>
      <w:gridCol w:w="1134"/>
    </w:tblGrid>
    <w:tr w:rsidR="00EF7F20" w14:paraId="6DDB4519" w14:textId="77777777" w:rsidTr="001D6067">
      <w:trPr>
        <w:trHeight w:val="132"/>
      </w:trPr>
      <w:tc>
        <w:tcPr>
          <w:tcW w:w="850" w:type="dxa"/>
        </w:tcPr>
        <w:p w14:paraId="3A74C143" w14:textId="59B706F6" w:rsidR="00EF7F20" w:rsidRPr="00EF7F20" w:rsidRDefault="008F1B88" w:rsidP="008F1B88">
          <w:pPr>
            <w:pStyle w:val="Tiedot"/>
            <w:tabs>
              <w:tab w:val="center" w:pos="1309"/>
              <w:tab w:val="left" w:pos="1695"/>
            </w:tabs>
            <w:ind w:right="-254"/>
          </w:pPr>
          <w:r>
            <w:t>Hakemus</w:t>
          </w:r>
          <w:r w:rsidR="001D6067">
            <w:tab/>
          </w:r>
        </w:p>
      </w:tc>
      <w:tc>
        <w:tcPr>
          <w:tcW w:w="1134" w:type="dxa"/>
        </w:tcPr>
        <w:p w14:paraId="2C26F6EA" w14:textId="4CC93C56" w:rsidR="00EF7F20" w:rsidRPr="00EF7F20" w:rsidRDefault="00EF7F20" w:rsidP="001D6067">
          <w:pPr>
            <w:pStyle w:val="Tiedot"/>
          </w:pPr>
        </w:p>
      </w:tc>
    </w:tr>
  </w:tbl>
  <w:p w14:paraId="0FF6C4F9" w14:textId="77777777" w:rsidR="00EF7F20" w:rsidRPr="00746462" w:rsidRDefault="00EF7F20" w:rsidP="001D6067">
    <w:pPr>
      <w:pStyle w:val="Tiedo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D8580E" w14:textId="77777777" w:rsidR="00167081" w:rsidRDefault="00167081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C9D622D" wp14:editId="7CCC1B08">
          <wp:simplePos x="0" y="0"/>
          <wp:positionH relativeFrom="page">
            <wp:align>right</wp:align>
          </wp:positionH>
          <wp:positionV relativeFrom="paragraph">
            <wp:posOffset>-563880</wp:posOffset>
          </wp:positionV>
          <wp:extent cx="7638990" cy="10805475"/>
          <wp:effectExtent l="0" t="0" r="635" b="0"/>
          <wp:wrapNone/>
          <wp:docPr id="1" name="Kuva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aportti_kansi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8990" cy="10805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A40F3"/>
    <w:multiLevelType w:val="hybridMultilevel"/>
    <w:tmpl w:val="66A2B1E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>
      <w:start w:val="1"/>
      <w:numFmt w:val="lowerRoman"/>
      <w:lvlText w:val="%3."/>
      <w:lvlJc w:val="right"/>
      <w:pPr>
        <w:ind w:left="2160" w:hanging="180"/>
      </w:pPr>
    </w:lvl>
    <w:lvl w:ilvl="3" w:tplc="040B000F">
      <w:start w:val="1"/>
      <w:numFmt w:val="decimal"/>
      <w:lvlText w:val="%4."/>
      <w:lvlJc w:val="left"/>
      <w:pPr>
        <w:ind w:left="2880" w:hanging="360"/>
      </w:pPr>
    </w:lvl>
    <w:lvl w:ilvl="4" w:tplc="040B0019">
      <w:start w:val="1"/>
      <w:numFmt w:val="lowerLetter"/>
      <w:lvlText w:val="%5."/>
      <w:lvlJc w:val="left"/>
      <w:pPr>
        <w:ind w:left="3600" w:hanging="360"/>
      </w:pPr>
    </w:lvl>
    <w:lvl w:ilvl="5" w:tplc="040B001B">
      <w:start w:val="1"/>
      <w:numFmt w:val="lowerRoman"/>
      <w:lvlText w:val="%6."/>
      <w:lvlJc w:val="right"/>
      <w:pPr>
        <w:ind w:left="4320" w:hanging="180"/>
      </w:pPr>
    </w:lvl>
    <w:lvl w:ilvl="6" w:tplc="040B000F">
      <w:start w:val="1"/>
      <w:numFmt w:val="decimal"/>
      <w:lvlText w:val="%7."/>
      <w:lvlJc w:val="left"/>
      <w:pPr>
        <w:ind w:left="5040" w:hanging="360"/>
      </w:pPr>
    </w:lvl>
    <w:lvl w:ilvl="7" w:tplc="040B0019">
      <w:start w:val="1"/>
      <w:numFmt w:val="lowerLetter"/>
      <w:lvlText w:val="%8."/>
      <w:lvlJc w:val="left"/>
      <w:pPr>
        <w:ind w:left="5760" w:hanging="360"/>
      </w:pPr>
    </w:lvl>
    <w:lvl w:ilvl="8" w:tplc="040B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B7903"/>
    <w:multiLevelType w:val="hybridMultilevel"/>
    <w:tmpl w:val="1D1E5754"/>
    <w:lvl w:ilvl="0" w:tplc="5276142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182C73"/>
    <w:multiLevelType w:val="hybridMultilevel"/>
    <w:tmpl w:val="031A7CB0"/>
    <w:lvl w:ilvl="0" w:tplc="040B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481B7A6B"/>
    <w:multiLevelType w:val="hybridMultilevel"/>
    <w:tmpl w:val="3650ED12"/>
    <w:lvl w:ilvl="0" w:tplc="040B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51A871E5"/>
    <w:multiLevelType w:val="hybridMultilevel"/>
    <w:tmpl w:val="67DA6D18"/>
    <w:lvl w:ilvl="0" w:tplc="04BAA5F8">
      <w:start w:val="1"/>
      <w:numFmt w:val="decimal"/>
      <w:pStyle w:val="Otsikko2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8A6879"/>
    <w:multiLevelType w:val="hybridMultilevel"/>
    <w:tmpl w:val="5A141762"/>
    <w:lvl w:ilvl="0" w:tplc="040B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 w15:restartNumberingAfterBreak="0">
    <w:nsid w:val="5B0D5673"/>
    <w:multiLevelType w:val="hybridMultilevel"/>
    <w:tmpl w:val="9BD480A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955942"/>
    <w:multiLevelType w:val="hybridMultilevel"/>
    <w:tmpl w:val="77FEDFF2"/>
    <w:lvl w:ilvl="0" w:tplc="BB6CA10A">
      <w:start w:val="1"/>
      <w:numFmt w:val="bullet"/>
      <w:lvlText w:val="-"/>
      <w:lvlJc w:val="left"/>
      <w:pPr>
        <w:ind w:left="1222" w:hanging="360"/>
      </w:pPr>
      <w:rPr>
        <w:rFonts w:ascii="Calibri" w:eastAsiaTheme="minorHAnsi" w:hAnsi="Calibri" w:cs="Calibri" w:hint="default"/>
      </w:rPr>
    </w:lvl>
    <w:lvl w:ilvl="1" w:tplc="040B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 w15:restartNumberingAfterBreak="0">
    <w:nsid w:val="63B02660"/>
    <w:multiLevelType w:val="hybridMultilevel"/>
    <w:tmpl w:val="640826AA"/>
    <w:lvl w:ilvl="0" w:tplc="EC76F756">
      <w:start w:val="2"/>
      <w:numFmt w:val="decimal"/>
      <w:lvlText w:val="%1"/>
      <w:lvlJc w:val="left"/>
      <w:pPr>
        <w:ind w:left="720" w:hanging="360"/>
      </w:pPr>
      <w:rPr>
        <w:rFonts w:hint="default"/>
        <w:color w:val="0060A4" w:themeColor="accent1" w:themeShade="BF"/>
        <w:sz w:val="3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9C5CA7"/>
    <w:multiLevelType w:val="hybridMultilevel"/>
    <w:tmpl w:val="9C1673D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32A5923"/>
    <w:multiLevelType w:val="hybridMultilevel"/>
    <w:tmpl w:val="287CA360"/>
    <w:lvl w:ilvl="0" w:tplc="12709CEC">
      <w:start w:val="1"/>
      <w:numFmt w:val="bullet"/>
      <w:pStyle w:val="Luettelokappale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54925720">
    <w:abstractNumId w:val="1"/>
  </w:num>
  <w:num w:numId="2" w16cid:durableId="1338651406">
    <w:abstractNumId w:val="7"/>
  </w:num>
  <w:num w:numId="3" w16cid:durableId="737479834">
    <w:abstractNumId w:val="10"/>
  </w:num>
  <w:num w:numId="4" w16cid:durableId="2041319475">
    <w:abstractNumId w:val="8"/>
  </w:num>
  <w:num w:numId="5" w16cid:durableId="54663662">
    <w:abstractNumId w:val="4"/>
  </w:num>
  <w:num w:numId="6" w16cid:durableId="20265944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90302553">
    <w:abstractNumId w:val="0"/>
  </w:num>
  <w:num w:numId="8" w16cid:durableId="1955865920">
    <w:abstractNumId w:val="5"/>
  </w:num>
  <w:num w:numId="9" w16cid:durableId="168326602">
    <w:abstractNumId w:val="6"/>
  </w:num>
  <w:num w:numId="10" w16cid:durableId="939411528">
    <w:abstractNumId w:val="3"/>
  </w:num>
  <w:num w:numId="11" w16cid:durableId="337192290">
    <w:abstractNumId w:val="9"/>
  </w:num>
  <w:num w:numId="12" w16cid:durableId="14244508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B91"/>
    <w:rsid w:val="00056CDC"/>
    <w:rsid w:val="000648ED"/>
    <w:rsid w:val="000B541A"/>
    <w:rsid w:val="000C272A"/>
    <w:rsid w:val="001101AE"/>
    <w:rsid w:val="00165EC1"/>
    <w:rsid w:val="00167081"/>
    <w:rsid w:val="00196236"/>
    <w:rsid w:val="001B5CDA"/>
    <w:rsid w:val="001D4DFE"/>
    <w:rsid w:val="001D6067"/>
    <w:rsid w:val="002074A0"/>
    <w:rsid w:val="00214D19"/>
    <w:rsid w:val="00274CEE"/>
    <w:rsid w:val="00275CE1"/>
    <w:rsid w:val="002D5058"/>
    <w:rsid w:val="002E6DD9"/>
    <w:rsid w:val="003339EC"/>
    <w:rsid w:val="0033487A"/>
    <w:rsid w:val="003C2BB0"/>
    <w:rsid w:val="003C310D"/>
    <w:rsid w:val="0041171F"/>
    <w:rsid w:val="00420A20"/>
    <w:rsid w:val="00441116"/>
    <w:rsid w:val="00457579"/>
    <w:rsid w:val="00483CD2"/>
    <w:rsid w:val="004A398B"/>
    <w:rsid w:val="00500AF1"/>
    <w:rsid w:val="00557683"/>
    <w:rsid w:val="0056048B"/>
    <w:rsid w:val="0056075F"/>
    <w:rsid w:val="005853FE"/>
    <w:rsid w:val="005D6EA2"/>
    <w:rsid w:val="005E3D19"/>
    <w:rsid w:val="00612DB3"/>
    <w:rsid w:val="006301DF"/>
    <w:rsid w:val="00647616"/>
    <w:rsid w:val="006E08B4"/>
    <w:rsid w:val="007446D9"/>
    <w:rsid w:val="00746462"/>
    <w:rsid w:val="00765761"/>
    <w:rsid w:val="00777B0A"/>
    <w:rsid w:val="007F2652"/>
    <w:rsid w:val="008473EB"/>
    <w:rsid w:val="00895DBF"/>
    <w:rsid w:val="008C2267"/>
    <w:rsid w:val="008D1D46"/>
    <w:rsid w:val="008F1B88"/>
    <w:rsid w:val="0095520E"/>
    <w:rsid w:val="009D3DAE"/>
    <w:rsid w:val="00A04359"/>
    <w:rsid w:val="00A327EC"/>
    <w:rsid w:val="00A53650"/>
    <w:rsid w:val="00A55733"/>
    <w:rsid w:val="00B922C5"/>
    <w:rsid w:val="00BE4140"/>
    <w:rsid w:val="00C05278"/>
    <w:rsid w:val="00C22921"/>
    <w:rsid w:val="00C512EB"/>
    <w:rsid w:val="00C724FA"/>
    <w:rsid w:val="00C74E1A"/>
    <w:rsid w:val="00C804F9"/>
    <w:rsid w:val="00CB79D5"/>
    <w:rsid w:val="00CD6AC5"/>
    <w:rsid w:val="00CE383A"/>
    <w:rsid w:val="00D43B91"/>
    <w:rsid w:val="00D54294"/>
    <w:rsid w:val="00D97405"/>
    <w:rsid w:val="00D97F44"/>
    <w:rsid w:val="00DB2C25"/>
    <w:rsid w:val="00DB4A61"/>
    <w:rsid w:val="00DD05AA"/>
    <w:rsid w:val="00DE0D9E"/>
    <w:rsid w:val="00E03C76"/>
    <w:rsid w:val="00E57261"/>
    <w:rsid w:val="00E86829"/>
    <w:rsid w:val="00EA0162"/>
    <w:rsid w:val="00EB1D8E"/>
    <w:rsid w:val="00EE1E70"/>
    <w:rsid w:val="00EE2729"/>
    <w:rsid w:val="00EF7F20"/>
    <w:rsid w:val="00F00719"/>
    <w:rsid w:val="00F740A1"/>
    <w:rsid w:val="00FA08CE"/>
    <w:rsid w:val="00FB4C10"/>
    <w:rsid w:val="00FE5F0E"/>
    <w:rsid w:val="00FF7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07946C"/>
  <w15:chartTrackingRefBased/>
  <w15:docId w15:val="{31D06ED6-8D15-4AF2-BBFD-354CFBB15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E383A"/>
    <w:pPr>
      <w:spacing w:after="120" w:line="240" w:lineRule="auto"/>
      <w:ind w:left="1701"/>
    </w:pPr>
    <w:rPr>
      <w:rFonts w:ascii="Calibri" w:hAnsi="Calibri"/>
      <w:sz w:val="20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1D6067"/>
    <w:pPr>
      <w:keepNext/>
      <w:keepLines/>
      <w:spacing w:before="360"/>
      <w:ind w:left="0"/>
      <w:outlineLvl w:val="0"/>
    </w:pPr>
    <w:rPr>
      <w:rFonts w:eastAsiaTheme="majorEastAsia" w:cstheme="majorBidi"/>
      <w:b/>
      <w:color w:val="0060A4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uiPriority w:val="9"/>
    <w:unhideWhenUsed/>
    <w:qFormat/>
    <w:rsid w:val="00C804F9"/>
    <w:pPr>
      <w:keepNext/>
      <w:keepLines/>
      <w:numPr>
        <w:numId w:val="5"/>
      </w:numPr>
      <w:spacing w:before="240"/>
      <w:outlineLvl w:val="1"/>
    </w:pPr>
    <w:rPr>
      <w:rFonts w:asciiTheme="majorHAnsi" w:eastAsiaTheme="majorEastAsia" w:hAnsiTheme="majorHAnsi" w:cstheme="majorBidi"/>
      <w:b/>
      <w:color w:val="0060A4" w:themeColor="accent1" w:themeShade="BF"/>
      <w:sz w:val="24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EF7F20"/>
    <w:pPr>
      <w:keepNext/>
      <w:keepLines/>
      <w:spacing w:before="160" w:after="40"/>
      <w:outlineLvl w:val="2"/>
    </w:pPr>
    <w:rPr>
      <w:rFonts w:eastAsiaTheme="majorEastAsia" w:cstheme="majorBidi"/>
      <w:b/>
      <w:color w:val="004182" w:themeColor="accent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rsid w:val="00167081"/>
    <w:pPr>
      <w:spacing w:after="0"/>
      <w:contextualSpacing/>
      <w:jc w:val="center"/>
    </w:pPr>
    <w:rPr>
      <w:rFonts w:ascii="Georgia" w:eastAsiaTheme="majorEastAsia" w:hAnsi="Georgia" w:cstheme="majorBidi"/>
      <w:b/>
      <w:color w:val="004182" w:themeColor="accent4"/>
      <w:spacing w:val="-10"/>
      <w:kern w:val="28"/>
      <w:sz w:val="9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167081"/>
    <w:rPr>
      <w:rFonts w:ascii="Georgia" w:eastAsiaTheme="majorEastAsia" w:hAnsi="Georgia" w:cstheme="majorBidi"/>
      <w:b/>
      <w:color w:val="004182" w:themeColor="accent4"/>
      <w:spacing w:val="-10"/>
      <w:kern w:val="28"/>
      <w:sz w:val="9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rsid w:val="00167081"/>
    <w:pPr>
      <w:numPr>
        <w:ilvl w:val="1"/>
      </w:numPr>
      <w:ind w:left="1701"/>
      <w:jc w:val="center"/>
    </w:pPr>
    <w:rPr>
      <w:rFonts w:eastAsiaTheme="minorEastAsia" w:cstheme="minorHAnsi"/>
      <w:b/>
      <w:color w:val="808080" w:themeColor="background1" w:themeShade="80"/>
      <w:sz w:val="48"/>
    </w:rPr>
  </w:style>
  <w:style w:type="character" w:customStyle="1" w:styleId="AlaotsikkoChar">
    <w:name w:val="Alaotsikko Char"/>
    <w:basedOn w:val="Kappaleenoletusfontti"/>
    <w:link w:val="Alaotsikko"/>
    <w:uiPriority w:val="11"/>
    <w:rsid w:val="00167081"/>
    <w:rPr>
      <w:rFonts w:ascii="Calibri" w:eastAsiaTheme="minorEastAsia" w:hAnsi="Calibri" w:cstheme="minorHAnsi"/>
      <w:b/>
      <w:color w:val="808080" w:themeColor="background1" w:themeShade="80"/>
      <w:sz w:val="48"/>
    </w:rPr>
  </w:style>
  <w:style w:type="character" w:customStyle="1" w:styleId="Otsikko1Char">
    <w:name w:val="Otsikko 1 Char"/>
    <w:basedOn w:val="Kappaleenoletusfontti"/>
    <w:link w:val="Otsikko1"/>
    <w:uiPriority w:val="9"/>
    <w:rsid w:val="001D6067"/>
    <w:rPr>
      <w:rFonts w:ascii="Calibri" w:eastAsiaTheme="majorEastAsia" w:hAnsi="Calibri" w:cstheme="majorBidi"/>
      <w:b/>
      <w:color w:val="0060A4" w:themeColor="accent1" w:themeShade="BF"/>
      <w:sz w:val="32"/>
      <w:szCs w:val="32"/>
    </w:rPr>
  </w:style>
  <w:style w:type="character" w:customStyle="1" w:styleId="Otsikko2Char">
    <w:name w:val="Otsikko 2 Char"/>
    <w:basedOn w:val="Kappaleenoletusfontti"/>
    <w:link w:val="Otsikko2"/>
    <w:uiPriority w:val="9"/>
    <w:rsid w:val="00C804F9"/>
    <w:rPr>
      <w:rFonts w:asciiTheme="majorHAnsi" w:eastAsiaTheme="majorEastAsia" w:hAnsiTheme="majorHAnsi" w:cstheme="majorBidi"/>
      <w:b/>
      <w:color w:val="0060A4" w:themeColor="accent1" w:themeShade="BF"/>
      <w:sz w:val="24"/>
      <w:szCs w:val="26"/>
    </w:rPr>
  </w:style>
  <w:style w:type="character" w:customStyle="1" w:styleId="Otsikko3Char">
    <w:name w:val="Otsikko 3 Char"/>
    <w:basedOn w:val="Kappaleenoletusfontti"/>
    <w:link w:val="Otsikko3"/>
    <w:uiPriority w:val="9"/>
    <w:rsid w:val="00EF7F20"/>
    <w:rPr>
      <w:rFonts w:ascii="Calibri" w:eastAsiaTheme="majorEastAsia" w:hAnsi="Calibri" w:cstheme="majorBidi"/>
      <w:b/>
      <w:color w:val="004182" w:themeColor="accent4"/>
      <w:sz w:val="20"/>
      <w:szCs w:val="24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67081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67081"/>
    <w:rPr>
      <w:rFonts w:ascii="Segoe UI" w:hAnsi="Segoe UI" w:cs="Segoe UI"/>
      <w:sz w:val="18"/>
      <w:szCs w:val="18"/>
    </w:rPr>
  </w:style>
  <w:style w:type="paragraph" w:styleId="Eivli">
    <w:name w:val="No Spacing"/>
    <w:link w:val="EivliChar"/>
    <w:uiPriority w:val="1"/>
    <w:rsid w:val="00167081"/>
    <w:pPr>
      <w:spacing w:after="0" w:line="240" w:lineRule="auto"/>
    </w:pPr>
    <w:rPr>
      <w:rFonts w:eastAsiaTheme="minorEastAsia"/>
      <w:lang w:eastAsia="fi-FI"/>
    </w:rPr>
  </w:style>
  <w:style w:type="character" w:customStyle="1" w:styleId="EivliChar">
    <w:name w:val="Ei väliä Char"/>
    <w:basedOn w:val="Kappaleenoletusfontti"/>
    <w:link w:val="Eivli"/>
    <w:uiPriority w:val="1"/>
    <w:rsid w:val="00167081"/>
    <w:rPr>
      <w:rFonts w:eastAsiaTheme="minorEastAsia"/>
      <w:lang w:eastAsia="fi-FI"/>
    </w:rPr>
  </w:style>
  <w:style w:type="paragraph" w:styleId="Yltunniste">
    <w:name w:val="header"/>
    <w:basedOn w:val="Normaali"/>
    <w:link w:val="YltunnisteChar"/>
    <w:uiPriority w:val="99"/>
    <w:unhideWhenUsed/>
    <w:rsid w:val="00167081"/>
    <w:pPr>
      <w:tabs>
        <w:tab w:val="center" w:pos="4819"/>
        <w:tab w:val="right" w:pos="9638"/>
      </w:tabs>
      <w:spacing w:after="0"/>
    </w:pPr>
  </w:style>
  <w:style w:type="character" w:customStyle="1" w:styleId="YltunnisteChar">
    <w:name w:val="Ylätunniste Char"/>
    <w:basedOn w:val="Kappaleenoletusfontti"/>
    <w:link w:val="Yltunniste"/>
    <w:uiPriority w:val="99"/>
    <w:rsid w:val="00167081"/>
  </w:style>
  <w:style w:type="paragraph" w:styleId="Alatunniste">
    <w:name w:val="footer"/>
    <w:basedOn w:val="Normaali"/>
    <w:link w:val="AlatunnisteChar"/>
    <w:uiPriority w:val="99"/>
    <w:unhideWhenUsed/>
    <w:rsid w:val="00167081"/>
    <w:pPr>
      <w:tabs>
        <w:tab w:val="center" w:pos="4819"/>
        <w:tab w:val="right" w:pos="9638"/>
      </w:tabs>
      <w:spacing w:after="0"/>
    </w:pPr>
  </w:style>
  <w:style w:type="character" w:customStyle="1" w:styleId="AlatunnisteChar">
    <w:name w:val="Alatunniste Char"/>
    <w:basedOn w:val="Kappaleenoletusfontti"/>
    <w:link w:val="Alatunniste"/>
    <w:uiPriority w:val="99"/>
    <w:rsid w:val="00167081"/>
  </w:style>
  <w:style w:type="paragraph" w:customStyle="1" w:styleId="BasicParagraph">
    <w:name w:val="[Basic Paragraph]"/>
    <w:basedOn w:val="Normaali"/>
    <w:uiPriority w:val="99"/>
    <w:rsid w:val="00167081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  <w:style w:type="paragraph" w:styleId="Sisllysluettelonotsikko">
    <w:name w:val="TOC Heading"/>
    <w:basedOn w:val="Otsikko1"/>
    <w:next w:val="Normaali"/>
    <w:uiPriority w:val="39"/>
    <w:unhideWhenUsed/>
    <w:rsid w:val="00167081"/>
    <w:pPr>
      <w:outlineLvl w:val="9"/>
    </w:pPr>
    <w:rPr>
      <w:lang w:eastAsia="fi-FI"/>
    </w:rPr>
  </w:style>
  <w:style w:type="paragraph" w:styleId="Sisluet1">
    <w:name w:val="toc 1"/>
    <w:basedOn w:val="Normaali"/>
    <w:next w:val="Normaali"/>
    <w:autoRedefine/>
    <w:uiPriority w:val="39"/>
    <w:unhideWhenUsed/>
    <w:rsid w:val="00167081"/>
    <w:pPr>
      <w:spacing w:after="100"/>
    </w:pPr>
  </w:style>
  <w:style w:type="paragraph" w:styleId="Sisluet2">
    <w:name w:val="toc 2"/>
    <w:basedOn w:val="Normaali"/>
    <w:next w:val="Normaali"/>
    <w:autoRedefine/>
    <w:uiPriority w:val="39"/>
    <w:unhideWhenUsed/>
    <w:rsid w:val="00167081"/>
    <w:pPr>
      <w:spacing w:after="100"/>
      <w:ind w:left="220"/>
    </w:pPr>
  </w:style>
  <w:style w:type="paragraph" w:styleId="Sisluet3">
    <w:name w:val="toc 3"/>
    <w:basedOn w:val="Normaali"/>
    <w:next w:val="Normaali"/>
    <w:autoRedefine/>
    <w:uiPriority w:val="39"/>
    <w:unhideWhenUsed/>
    <w:rsid w:val="00167081"/>
    <w:pPr>
      <w:spacing w:after="100"/>
      <w:ind w:left="440"/>
    </w:pPr>
  </w:style>
  <w:style w:type="character" w:styleId="Hyperlinkki">
    <w:name w:val="Hyperlink"/>
    <w:basedOn w:val="Kappaleenoletusfontti"/>
    <w:uiPriority w:val="99"/>
    <w:unhideWhenUsed/>
    <w:rsid w:val="00167081"/>
    <w:rPr>
      <w:color w:val="FFFFFF" w:themeColor="hyperlink"/>
      <w:u w:val="single"/>
    </w:rPr>
  </w:style>
  <w:style w:type="paragraph" w:styleId="Lainaus">
    <w:name w:val="Quote"/>
    <w:basedOn w:val="Normaali"/>
    <w:next w:val="Normaali"/>
    <w:link w:val="LainausChar"/>
    <w:uiPriority w:val="29"/>
    <w:qFormat/>
    <w:rsid w:val="00A327EC"/>
    <w:pPr>
      <w:spacing w:before="120"/>
      <w:ind w:left="862" w:right="862"/>
    </w:pPr>
    <w:rPr>
      <w:iCs/>
    </w:rPr>
  </w:style>
  <w:style w:type="character" w:customStyle="1" w:styleId="LainausChar">
    <w:name w:val="Lainaus Char"/>
    <w:basedOn w:val="Kappaleenoletusfontti"/>
    <w:link w:val="Lainaus"/>
    <w:uiPriority w:val="29"/>
    <w:rsid w:val="00A327EC"/>
    <w:rPr>
      <w:rFonts w:ascii="Calibri" w:hAnsi="Calibri"/>
      <w:iCs/>
      <w:sz w:val="20"/>
    </w:rPr>
  </w:style>
  <w:style w:type="paragraph" w:styleId="Luettelokappale">
    <w:name w:val="List Paragraph"/>
    <w:basedOn w:val="Normaali"/>
    <w:uiPriority w:val="34"/>
    <w:qFormat/>
    <w:rsid w:val="00CE383A"/>
    <w:pPr>
      <w:numPr>
        <w:numId w:val="3"/>
      </w:numPr>
      <w:ind w:left="2625" w:hanging="357"/>
      <w:contextualSpacing/>
    </w:pPr>
  </w:style>
  <w:style w:type="table" w:styleId="TaulukkoRuudukko">
    <w:name w:val="Table Grid"/>
    <w:basedOn w:val="Normaalitaulukko"/>
    <w:uiPriority w:val="39"/>
    <w:rsid w:val="00746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edot">
    <w:name w:val="Tiedot"/>
    <w:basedOn w:val="Normaali"/>
    <w:qFormat/>
    <w:rsid w:val="001D6067"/>
    <w:pPr>
      <w:spacing w:after="0"/>
      <w:ind w:left="0"/>
    </w:pPr>
  </w:style>
  <w:style w:type="character" w:styleId="Ratkaisematonmaininta">
    <w:name w:val="Unresolved Mention"/>
    <w:basedOn w:val="Kappaleenoletusfontti"/>
    <w:uiPriority w:val="99"/>
    <w:semiHidden/>
    <w:unhideWhenUsed/>
    <w:rsid w:val="007F2652"/>
    <w:rPr>
      <w:color w:val="605E5C"/>
      <w:shd w:val="clear" w:color="auto" w:fill="E1DFDD"/>
    </w:rPr>
  </w:style>
  <w:style w:type="character" w:styleId="Paikkamerkkiteksti">
    <w:name w:val="Placeholder Text"/>
    <w:basedOn w:val="Kappaleenoletusfontti"/>
    <w:uiPriority w:val="99"/>
    <w:semiHidden/>
    <w:rsid w:val="002D5058"/>
    <w:rPr>
      <w:color w:val="808080"/>
    </w:rPr>
  </w:style>
  <w:style w:type="character" w:styleId="AvattuHyperlinkki">
    <w:name w:val="FollowedHyperlink"/>
    <w:basedOn w:val="Kappaleenoletusfontti"/>
    <w:uiPriority w:val="99"/>
    <w:semiHidden/>
    <w:unhideWhenUsed/>
    <w:rsid w:val="00B922C5"/>
    <w:rPr>
      <w:color w:val="FFFF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10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irpa.halonen@polvijarvi.fi" TargetMode="External"/><Relationship Id="rId13" Type="http://schemas.openxmlformats.org/officeDocument/2006/relationships/hyperlink" Target="mailto:sirpa.halonen@polvijarvi.fi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irpa.halonen@polvijarvi.fi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irpa.halonen@polvijarvi.fi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sirpa.halonen@polvijarvi.fi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irpa.halonen@polvijarvi.fi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mpiann2\Desktop\Word-mallit%20dotx\Word-mallit%20dotx\Muistio_word-malli_valmis.dotx" TargetMode="External"/></Relationships>
</file>

<file path=word/theme/theme1.xml><?xml version="1.0" encoding="utf-8"?>
<a:theme xmlns:a="http://schemas.openxmlformats.org/drawingml/2006/main" name="Polvijarvi">
  <a:themeElements>
    <a:clrScheme name="Polvijarvi">
      <a:dk1>
        <a:srgbClr val="FFFFFF"/>
      </a:dk1>
      <a:lt1>
        <a:sysClr val="window" lastClr="FFFFFF"/>
      </a:lt1>
      <a:dk2>
        <a:srgbClr val="001E50"/>
      </a:dk2>
      <a:lt2>
        <a:srgbClr val="FF5FBE"/>
      </a:lt2>
      <a:accent1>
        <a:srgbClr val="0082DC"/>
      </a:accent1>
      <a:accent2>
        <a:srgbClr val="CD3C82"/>
      </a:accent2>
      <a:accent3>
        <a:srgbClr val="FFD200"/>
      </a:accent3>
      <a:accent4>
        <a:srgbClr val="004182"/>
      </a:accent4>
      <a:accent5>
        <a:srgbClr val="A02364"/>
      </a:accent5>
      <a:accent6>
        <a:srgbClr val="E6AA00"/>
      </a:accent6>
      <a:hlink>
        <a:srgbClr val="FFFFFF"/>
      </a:hlink>
      <a:folHlink>
        <a:srgbClr val="FFFF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olvijarvi" id="{97226BCE-309D-4846-A86B-43EF27F35ADF}" vid="{0F5A6660-D5B3-411E-8915-42F3362DE39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AAA5FD-C6A8-455C-B68E-2A7B5E998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Muistio_word-malli_valmis</Template>
  <TotalTime>13</TotalTime>
  <Pages>6</Pages>
  <Words>1142</Words>
  <Characters>9253</Characters>
  <Application>Microsoft Office Word</Application>
  <DocSecurity>0</DocSecurity>
  <Lines>77</Lines>
  <Paragraphs>20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Muistiopohja</vt:lpstr>
    </vt:vector>
  </TitlesOfParts>
  <Company/>
  <LinksUpToDate>false</LinksUpToDate>
  <CharactersWithSpaces>10375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Muistiopohja</dc:title>
  <dc:subject>Raportin alaotsikko</dc:subject>
  <dc:creator>Lampinen Anni</dc:creator>
  <cp:keywords/>
  <dc:description/>
  <cp:lastModifiedBy>Kunttu Hanna-Leena</cp:lastModifiedBy>
  <cp:revision>11</cp:revision>
  <dcterms:created xsi:type="dcterms:W3CDTF">2023-03-28T06:50:00Z</dcterms:created>
  <dcterms:modified xsi:type="dcterms:W3CDTF">2023-03-28T08:48:00Z</dcterms:modified>
</cp:coreProperties>
</file>