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595F6" w14:textId="6DA5E307" w:rsidR="00056CDC" w:rsidRDefault="008F1B88" w:rsidP="00056CDC">
      <w:pPr>
        <w:pStyle w:val="Otsikko1"/>
        <w:spacing w:before="0"/>
        <w:rPr>
          <w:color w:val="002D7A" w:themeColor="text2" w:themeTint="E6"/>
        </w:rPr>
      </w:pPr>
      <w:r w:rsidRPr="00F740A1">
        <w:rPr>
          <w:color w:val="002D7A" w:themeColor="text2" w:themeTint="E6"/>
        </w:rPr>
        <w:t>Salivuorohakemu</w:t>
      </w:r>
      <w:r w:rsidR="00B922C5">
        <w:rPr>
          <w:color w:val="002D7A" w:themeColor="text2" w:themeTint="E6"/>
        </w:rPr>
        <w:t>kset</w:t>
      </w:r>
      <w:r w:rsidRPr="00F740A1">
        <w:rPr>
          <w:color w:val="002D7A" w:themeColor="text2" w:themeTint="E6"/>
        </w:rPr>
        <w:t xml:space="preserve"> </w:t>
      </w:r>
      <w:r w:rsidR="00275CE1" w:rsidRPr="00F740A1">
        <w:rPr>
          <w:color w:val="002D7A" w:themeColor="text2" w:themeTint="E6"/>
        </w:rPr>
        <w:t>kesälle 202</w:t>
      </w:r>
      <w:r w:rsidR="001E22CC">
        <w:rPr>
          <w:color w:val="002D7A" w:themeColor="text2" w:themeTint="E6"/>
        </w:rPr>
        <w:t>6</w:t>
      </w:r>
      <w:r w:rsidR="00275CE1" w:rsidRPr="00F740A1">
        <w:rPr>
          <w:color w:val="002D7A" w:themeColor="text2" w:themeTint="E6"/>
        </w:rPr>
        <w:t xml:space="preserve"> ja</w:t>
      </w:r>
      <w:r w:rsidR="006E08B4">
        <w:rPr>
          <w:color w:val="002D7A" w:themeColor="text2" w:themeTint="E6"/>
        </w:rPr>
        <w:t xml:space="preserve"> </w:t>
      </w:r>
      <w:r w:rsidRPr="00F740A1">
        <w:rPr>
          <w:color w:val="002D7A" w:themeColor="text2" w:themeTint="E6"/>
        </w:rPr>
        <w:t>kaudelle 202</w:t>
      </w:r>
      <w:r w:rsidR="001E22CC">
        <w:rPr>
          <w:color w:val="002D7A" w:themeColor="text2" w:themeTint="E6"/>
        </w:rPr>
        <w:t>6</w:t>
      </w:r>
      <w:r w:rsidRPr="00F740A1">
        <w:rPr>
          <w:color w:val="002D7A" w:themeColor="text2" w:themeTint="E6"/>
        </w:rPr>
        <w:t>–202</w:t>
      </w:r>
      <w:r w:rsidR="001E22CC">
        <w:rPr>
          <w:color w:val="002D7A" w:themeColor="text2" w:themeTint="E6"/>
        </w:rPr>
        <w:t>7</w:t>
      </w:r>
      <w:r w:rsidR="00F1401C">
        <w:rPr>
          <w:color w:val="002D7A" w:themeColor="text2" w:themeTint="E6"/>
        </w:rPr>
        <w:t xml:space="preserve">                                      </w:t>
      </w:r>
    </w:p>
    <w:p w14:paraId="3FC6FDBA" w14:textId="77777777" w:rsidR="006606F7" w:rsidRDefault="006606F7" w:rsidP="00F1401C">
      <w:pPr>
        <w:pStyle w:val="Default"/>
        <w:rPr>
          <w:b/>
          <w:bCs/>
          <w:sz w:val="28"/>
          <w:szCs w:val="28"/>
        </w:rPr>
      </w:pPr>
    </w:p>
    <w:p w14:paraId="1FED678C" w14:textId="01B1935B" w:rsidR="00F1401C" w:rsidRPr="00C802F9" w:rsidRDefault="006606F7" w:rsidP="00F1401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Kesäv</w:t>
      </w:r>
      <w:r w:rsidR="00F1401C" w:rsidRPr="00C802F9">
        <w:rPr>
          <w:b/>
          <w:bCs/>
          <w:sz w:val="28"/>
          <w:szCs w:val="28"/>
        </w:rPr>
        <w:t>uoroja haetaan ajalle 1.6.2026–18.6.2026 ja 3.8.2026–30.8.2026</w:t>
      </w:r>
    </w:p>
    <w:p w14:paraId="71AA29AB" w14:textId="77777777" w:rsidR="00F1401C" w:rsidRDefault="00F1401C" w:rsidP="00F1401C">
      <w:pPr>
        <w:pStyle w:val="Default"/>
        <w:rPr>
          <w:sz w:val="28"/>
          <w:szCs w:val="28"/>
        </w:rPr>
      </w:pPr>
    </w:p>
    <w:p w14:paraId="280D6DB9" w14:textId="2D6FBA3D" w:rsidR="00F1401C" w:rsidRPr="00CA3D96" w:rsidRDefault="00F1401C" w:rsidP="00F1401C">
      <w:pPr>
        <w:pStyle w:val="Default"/>
        <w:rPr>
          <w:b/>
          <w:bCs/>
          <w:sz w:val="28"/>
          <w:szCs w:val="28"/>
        </w:rPr>
      </w:pPr>
      <w:r w:rsidRPr="00CA3D96">
        <w:rPr>
          <w:b/>
          <w:bCs/>
          <w:sz w:val="28"/>
          <w:szCs w:val="28"/>
        </w:rPr>
        <w:t>Vapaa-aikatalo</w:t>
      </w:r>
    </w:p>
    <w:p w14:paraId="26371B90" w14:textId="218739BD" w:rsidR="00F1401C" w:rsidRDefault="00F1401C" w:rsidP="00F1401C">
      <w:pPr>
        <w:pStyle w:val="Default"/>
        <w:numPr>
          <w:ilvl w:val="0"/>
          <w:numId w:val="13"/>
        </w:numPr>
        <w:rPr>
          <w:sz w:val="28"/>
          <w:szCs w:val="28"/>
        </w:rPr>
      </w:pPr>
      <w:r w:rsidRPr="00950BA0">
        <w:rPr>
          <w:sz w:val="28"/>
          <w:szCs w:val="28"/>
        </w:rPr>
        <w:t>maanantai</w:t>
      </w:r>
      <w:r>
        <w:rPr>
          <w:sz w:val="28"/>
          <w:szCs w:val="28"/>
        </w:rPr>
        <w:t xml:space="preserve"> </w:t>
      </w:r>
      <w:r w:rsidRPr="00950BA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50BA0">
        <w:rPr>
          <w:sz w:val="28"/>
          <w:szCs w:val="28"/>
        </w:rPr>
        <w:t>perjantai kello 14.00–2</w:t>
      </w:r>
      <w:r w:rsidR="006606F7">
        <w:rPr>
          <w:sz w:val="28"/>
          <w:szCs w:val="28"/>
        </w:rPr>
        <w:t>0</w:t>
      </w:r>
      <w:r w:rsidRPr="00950BA0">
        <w:rPr>
          <w:sz w:val="28"/>
          <w:szCs w:val="28"/>
        </w:rPr>
        <w:t>.00</w:t>
      </w:r>
      <w:r>
        <w:rPr>
          <w:sz w:val="28"/>
          <w:szCs w:val="28"/>
        </w:rPr>
        <w:t xml:space="preserve"> </w:t>
      </w:r>
    </w:p>
    <w:p w14:paraId="2B29367C" w14:textId="23423343" w:rsidR="00F1401C" w:rsidRPr="00AD4940" w:rsidRDefault="00F1401C" w:rsidP="00F1401C">
      <w:pPr>
        <w:pStyle w:val="Default"/>
        <w:rPr>
          <w:b/>
          <w:bCs/>
          <w:sz w:val="28"/>
          <w:szCs w:val="28"/>
        </w:rPr>
      </w:pPr>
      <w:r w:rsidRPr="00AD4940">
        <w:rPr>
          <w:b/>
          <w:bCs/>
          <w:sz w:val="28"/>
          <w:szCs w:val="28"/>
        </w:rPr>
        <w:t>Sotkuman koulun liikuntasali</w:t>
      </w:r>
    </w:p>
    <w:p w14:paraId="1E00EDD1" w14:textId="77777777" w:rsidR="00070082" w:rsidRDefault="00070082" w:rsidP="00070082">
      <w:pPr>
        <w:pStyle w:val="Defaul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maanantai – perjantai kello 15.00–21.00 (Sotkuman päiväkoti käyttää liikuntasalia kello 15.00 saakka)</w:t>
      </w:r>
    </w:p>
    <w:p w14:paraId="24B02C31" w14:textId="77777777" w:rsidR="00070082" w:rsidRDefault="00070082" w:rsidP="00070082">
      <w:pPr>
        <w:pStyle w:val="Default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lauantai - sunnuntai kello 10.00–21.00</w:t>
      </w:r>
    </w:p>
    <w:p w14:paraId="671BFE59" w14:textId="5D9E1FF6" w:rsidR="00F1401C" w:rsidRDefault="00F1401C" w:rsidP="00070082">
      <w:pPr>
        <w:pStyle w:val="Default"/>
        <w:ind w:left="720"/>
        <w:rPr>
          <w:sz w:val="28"/>
          <w:szCs w:val="28"/>
        </w:rPr>
      </w:pPr>
    </w:p>
    <w:p w14:paraId="623115E0" w14:textId="77777777" w:rsidR="00056CDC" w:rsidRPr="003A697F" w:rsidRDefault="00056CDC" w:rsidP="00056CDC">
      <w:pPr>
        <w:rPr>
          <w:color w:val="FF0000"/>
        </w:rPr>
      </w:pPr>
    </w:p>
    <w:p w14:paraId="5A1E8056" w14:textId="60950E58" w:rsidR="008F1B88" w:rsidRPr="0092424A" w:rsidRDefault="00D97405" w:rsidP="008F1B88">
      <w:pPr>
        <w:ind w:left="0"/>
        <w:rPr>
          <w:b/>
          <w:bCs/>
          <w:sz w:val="28"/>
          <w:szCs w:val="28"/>
        </w:rPr>
      </w:pPr>
      <w:r w:rsidRPr="0092424A">
        <w:rPr>
          <w:b/>
          <w:bCs/>
          <w:sz w:val="28"/>
          <w:szCs w:val="28"/>
        </w:rPr>
        <w:t>Kauden 202</w:t>
      </w:r>
      <w:r w:rsidR="0092424A" w:rsidRPr="0092424A">
        <w:rPr>
          <w:b/>
          <w:bCs/>
          <w:sz w:val="28"/>
          <w:szCs w:val="28"/>
        </w:rPr>
        <w:t>6</w:t>
      </w:r>
      <w:r w:rsidRPr="0092424A">
        <w:rPr>
          <w:b/>
          <w:bCs/>
          <w:sz w:val="28"/>
          <w:szCs w:val="28"/>
        </w:rPr>
        <w:t>–202</w:t>
      </w:r>
      <w:r w:rsidR="0092424A" w:rsidRPr="0092424A">
        <w:rPr>
          <w:b/>
          <w:bCs/>
          <w:sz w:val="28"/>
          <w:szCs w:val="28"/>
        </w:rPr>
        <w:t>7</w:t>
      </w:r>
      <w:r w:rsidRPr="0092424A">
        <w:rPr>
          <w:b/>
          <w:bCs/>
          <w:sz w:val="28"/>
          <w:szCs w:val="28"/>
        </w:rPr>
        <w:t xml:space="preserve"> vuoroja </w:t>
      </w:r>
      <w:r w:rsidR="0092424A" w:rsidRPr="0092424A">
        <w:rPr>
          <w:b/>
          <w:bCs/>
          <w:sz w:val="28"/>
          <w:szCs w:val="28"/>
        </w:rPr>
        <w:t>haetaan</w:t>
      </w:r>
      <w:r w:rsidRPr="0092424A">
        <w:rPr>
          <w:b/>
          <w:bCs/>
          <w:sz w:val="28"/>
          <w:szCs w:val="28"/>
        </w:rPr>
        <w:t xml:space="preserve"> ajalle </w:t>
      </w:r>
      <w:r w:rsidR="0092424A" w:rsidRPr="0092424A">
        <w:rPr>
          <w:b/>
          <w:bCs/>
          <w:sz w:val="28"/>
          <w:szCs w:val="28"/>
        </w:rPr>
        <w:t>31</w:t>
      </w:r>
      <w:r w:rsidR="008F1B88" w:rsidRPr="0092424A">
        <w:rPr>
          <w:b/>
          <w:bCs/>
          <w:sz w:val="28"/>
          <w:szCs w:val="28"/>
        </w:rPr>
        <w:t>.</w:t>
      </w:r>
      <w:r w:rsidR="0092424A" w:rsidRPr="0092424A">
        <w:rPr>
          <w:b/>
          <w:bCs/>
          <w:sz w:val="28"/>
          <w:szCs w:val="28"/>
        </w:rPr>
        <w:t>8</w:t>
      </w:r>
      <w:r w:rsidR="008F1B88" w:rsidRPr="0092424A">
        <w:rPr>
          <w:b/>
          <w:bCs/>
          <w:sz w:val="28"/>
          <w:szCs w:val="28"/>
        </w:rPr>
        <w:t>.202</w:t>
      </w:r>
      <w:r w:rsidR="0092424A" w:rsidRPr="0092424A">
        <w:rPr>
          <w:b/>
          <w:bCs/>
          <w:sz w:val="28"/>
          <w:szCs w:val="28"/>
        </w:rPr>
        <w:t>6</w:t>
      </w:r>
      <w:r w:rsidR="008F1B88" w:rsidRPr="0092424A">
        <w:rPr>
          <w:b/>
          <w:bCs/>
          <w:sz w:val="28"/>
          <w:szCs w:val="28"/>
        </w:rPr>
        <w:t>–2</w:t>
      </w:r>
      <w:r w:rsidR="0092424A" w:rsidRPr="0092424A">
        <w:rPr>
          <w:b/>
          <w:bCs/>
          <w:sz w:val="28"/>
          <w:szCs w:val="28"/>
        </w:rPr>
        <w:t>3</w:t>
      </w:r>
      <w:r w:rsidR="008F1B88" w:rsidRPr="0092424A">
        <w:rPr>
          <w:b/>
          <w:bCs/>
          <w:sz w:val="28"/>
          <w:szCs w:val="28"/>
        </w:rPr>
        <w:t>.5.202</w:t>
      </w:r>
      <w:r w:rsidR="0092424A" w:rsidRPr="0092424A">
        <w:rPr>
          <w:b/>
          <w:bCs/>
          <w:sz w:val="28"/>
          <w:szCs w:val="28"/>
        </w:rPr>
        <w:t>7</w:t>
      </w:r>
      <w:r w:rsidRPr="0092424A">
        <w:rPr>
          <w:b/>
          <w:bCs/>
          <w:sz w:val="28"/>
          <w:szCs w:val="28"/>
        </w:rPr>
        <w:t xml:space="preserve"> seuraavasti</w:t>
      </w:r>
      <w:r w:rsidR="008F1B88" w:rsidRPr="0092424A">
        <w:rPr>
          <w:b/>
          <w:bCs/>
          <w:sz w:val="28"/>
          <w:szCs w:val="28"/>
        </w:rPr>
        <w:t>:</w:t>
      </w:r>
    </w:p>
    <w:p w14:paraId="75438EBE" w14:textId="615E3DFE" w:rsidR="006E08B4" w:rsidRPr="0092424A" w:rsidRDefault="009F62D1" w:rsidP="006E08B4">
      <w:pPr>
        <w:pStyle w:val="Luettelokappale"/>
        <w:numPr>
          <w:ilvl w:val="0"/>
          <w:numId w:val="12"/>
        </w:numPr>
        <w:spacing w:line="360" w:lineRule="auto"/>
        <w:rPr>
          <w:b/>
          <w:bCs/>
          <w:sz w:val="22"/>
        </w:rPr>
      </w:pPr>
      <w:r>
        <w:rPr>
          <w:b/>
          <w:bCs/>
          <w:sz w:val="22"/>
        </w:rPr>
        <w:t>Vapaa-aikatalo/</w:t>
      </w:r>
      <w:r w:rsidR="008F1B88" w:rsidRPr="0092424A">
        <w:rPr>
          <w:b/>
          <w:bCs/>
          <w:sz w:val="22"/>
        </w:rPr>
        <w:t>Vapari ma-pe klo 16–21, la klo 12–</w:t>
      </w:r>
      <w:r w:rsidR="00FA08CE" w:rsidRPr="0092424A">
        <w:rPr>
          <w:b/>
          <w:bCs/>
          <w:sz w:val="22"/>
        </w:rPr>
        <w:t>18</w:t>
      </w:r>
      <w:r w:rsidR="008F1B88" w:rsidRPr="0092424A">
        <w:rPr>
          <w:b/>
          <w:bCs/>
          <w:sz w:val="22"/>
        </w:rPr>
        <w:t>, su klo 12–</w:t>
      </w:r>
      <w:r w:rsidR="00FA08CE" w:rsidRPr="0092424A">
        <w:rPr>
          <w:b/>
          <w:bCs/>
          <w:sz w:val="22"/>
        </w:rPr>
        <w:t>2</w:t>
      </w:r>
      <w:r w:rsidR="002074A0" w:rsidRPr="0092424A">
        <w:rPr>
          <w:b/>
          <w:bCs/>
          <w:sz w:val="22"/>
        </w:rPr>
        <w:t>0</w:t>
      </w:r>
    </w:p>
    <w:p w14:paraId="74B71F44" w14:textId="5F758B7C" w:rsidR="008F1B88" w:rsidRPr="0092424A" w:rsidRDefault="008F1B88" w:rsidP="006E08B4">
      <w:pPr>
        <w:pStyle w:val="Luettelokappale"/>
        <w:numPr>
          <w:ilvl w:val="0"/>
          <w:numId w:val="12"/>
        </w:numPr>
        <w:spacing w:line="360" w:lineRule="auto"/>
        <w:rPr>
          <w:b/>
          <w:bCs/>
          <w:sz w:val="22"/>
        </w:rPr>
      </w:pPr>
      <w:r w:rsidRPr="0092424A">
        <w:rPr>
          <w:b/>
          <w:bCs/>
          <w:sz w:val="22"/>
        </w:rPr>
        <w:t>A-sali ma-pe klo 1</w:t>
      </w:r>
      <w:r w:rsidR="00293D14" w:rsidRPr="0092424A">
        <w:rPr>
          <w:b/>
          <w:bCs/>
          <w:sz w:val="22"/>
        </w:rPr>
        <w:t>6</w:t>
      </w:r>
      <w:r w:rsidRPr="0092424A">
        <w:rPr>
          <w:b/>
          <w:bCs/>
          <w:sz w:val="22"/>
        </w:rPr>
        <w:t>–21, la klo 12–</w:t>
      </w:r>
      <w:r w:rsidR="00FA08CE" w:rsidRPr="0092424A">
        <w:rPr>
          <w:b/>
          <w:bCs/>
          <w:sz w:val="22"/>
        </w:rPr>
        <w:t>18</w:t>
      </w:r>
      <w:r w:rsidRPr="0092424A">
        <w:rPr>
          <w:b/>
          <w:bCs/>
          <w:sz w:val="22"/>
        </w:rPr>
        <w:t>, su klo 12–2</w:t>
      </w:r>
      <w:r w:rsidR="002074A0" w:rsidRPr="0092424A">
        <w:rPr>
          <w:b/>
          <w:bCs/>
          <w:sz w:val="22"/>
        </w:rPr>
        <w:t>0</w:t>
      </w:r>
    </w:p>
    <w:p w14:paraId="68EC6AA4" w14:textId="1257F24D" w:rsidR="008F1B88" w:rsidRPr="0092424A" w:rsidRDefault="008F1B88" w:rsidP="006E08B4">
      <w:pPr>
        <w:pStyle w:val="Luettelokappale"/>
        <w:numPr>
          <w:ilvl w:val="0"/>
          <w:numId w:val="12"/>
        </w:numPr>
        <w:spacing w:line="360" w:lineRule="auto"/>
        <w:rPr>
          <w:b/>
          <w:bCs/>
          <w:sz w:val="22"/>
        </w:rPr>
      </w:pPr>
      <w:r w:rsidRPr="0092424A">
        <w:rPr>
          <w:b/>
          <w:bCs/>
          <w:sz w:val="22"/>
        </w:rPr>
        <w:t>Sotkuman koulu</w:t>
      </w:r>
      <w:r w:rsidR="007F2652" w:rsidRPr="0092424A">
        <w:rPr>
          <w:b/>
          <w:bCs/>
          <w:sz w:val="22"/>
        </w:rPr>
        <w:t>n liikuntasali</w:t>
      </w:r>
      <w:r w:rsidRPr="0092424A">
        <w:rPr>
          <w:b/>
          <w:bCs/>
          <w:sz w:val="22"/>
        </w:rPr>
        <w:t xml:space="preserve"> ma-pe klo 16–21, la-su klo 10–21</w:t>
      </w:r>
      <w:r w:rsidR="007F2652" w:rsidRPr="0092424A">
        <w:rPr>
          <w:b/>
          <w:bCs/>
          <w:sz w:val="22"/>
        </w:rPr>
        <w:t>.</w:t>
      </w:r>
    </w:p>
    <w:p w14:paraId="57FD9DA5" w14:textId="77777777" w:rsidR="006E08B4" w:rsidRPr="00A63302" w:rsidRDefault="006E08B4" w:rsidP="008F1B88">
      <w:pPr>
        <w:ind w:left="0"/>
        <w:rPr>
          <w:b/>
          <w:bCs/>
          <w:color w:val="FF0000"/>
          <w:sz w:val="22"/>
        </w:rPr>
      </w:pPr>
    </w:p>
    <w:p w14:paraId="39CE92A0" w14:textId="77777777" w:rsidR="00F005CA" w:rsidRDefault="008F1B88" w:rsidP="00F005CA">
      <w:pPr>
        <w:ind w:left="0"/>
        <w:rPr>
          <w:b/>
          <w:bCs/>
          <w:sz w:val="22"/>
        </w:rPr>
      </w:pPr>
      <w:r w:rsidRPr="00A63302">
        <w:rPr>
          <w:b/>
          <w:bCs/>
          <w:sz w:val="22"/>
        </w:rPr>
        <w:t>Jokaiseen liikuntasaliin haetaan vuoroja erillisellä hak</w:t>
      </w:r>
      <w:r w:rsidR="0092424A" w:rsidRPr="00A63302">
        <w:rPr>
          <w:b/>
          <w:bCs/>
          <w:sz w:val="22"/>
        </w:rPr>
        <w:t>ulomakkeella.</w:t>
      </w:r>
      <w:bookmarkStart w:id="0" w:name="_Hlk73951690"/>
    </w:p>
    <w:p w14:paraId="74C33F31" w14:textId="77777777" w:rsidR="00F005CA" w:rsidRDefault="00F005CA" w:rsidP="00F005CA">
      <w:pPr>
        <w:ind w:left="0"/>
        <w:rPr>
          <w:b/>
          <w:bCs/>
          <w:sz w:val="22"/>
        </w:rPr>
      </w:pPr>
    </w:p>
    <w:p w14:paraId="417B24D6" w14:textId="7A478F66" w:rsidR="00F005CA" w:rsidRPr="00F005CA" w:rsidRDefault="00F005CA" w:rsidP="00F005CA">
      <w:pPr>
        <w:ind w:left="0"/>
        <w:rPr>
          <w:b/>
          <w:bCs/>
          <w:sz w:val="22"/>
        </w:rPr>
      </w:pPr>
      <w:r w:rsidRPr="00F005CA">
        <w:rPr>
          <w:b/>
          <w:bCs/>
          <w:sz w:val="22"/>
        </w:rPr>
        <w:t>Kesävuorojen ja kauden 2026–2027 salivuorojen hakulomakkeet</w:t>
      </w:r>
      <w:r w:rsidRPr="00F005CA">
        <w:rPr>
          <w:sz w:val="22"/>
        </w:rPr>
        <w:t xml:space="preserve"> tulee palauttaa </w:t>
      </w:r>
      <w:r w:rsidR="00CD6E68">
        <w:rPr>
          <w:b/>
          <w:sz w:val="22"/>
        </w:rPr>
        <w:t>torstaihin</w:t>
      </w:r>
      <w:r w:rsidRPr="00F005CA">
        <w:rPr>
          <w:b/>
          <w:sz w:val="22"/>
        </w:rPr>
        <w:t xml:space="preserve"> </w:t>
      </w:r>
      <w:r w:rsidR="00CD6E68">
        <w:rPr>
          <w:b/>
          <w:sz w:val="22"/>
        </w:rPr>
        <w:t>2.4</w:t>
      </w:r>
      <w:r w:rsidRPr="00F005CA">
        <w:rPr>
          <w:b/>
          <w:sz w:val="22"/>
        </w:rPr>
        <w:t>.2026 mennessä</w:t>
      </w:r>
      <w:r w:rsidRPr="00F005CA">
        <w:rPr>
          <w:sz w:val="22"/>
        </w:rPr>
        <w:t xml:space="preserve"> osoitteeseen sirpa.halonen@polvijarvi.fi </w:t>
      </w:r>
      <w:hyperlink r:id="rId8" w:history="1">
        <w:r w:rsidRPr="00F005CA">
          <w:rPr>
            <w:rStyle w:val="Hyperlinkki"/>
            <w:sz w:val="22"/>
            <w:u w:val="none"/>
          </w:rPr>
          <w:t>sirpa.halonen@polvijarvi.fi</w:t>
        </w:r>
      </w:hyperlink>
    </w:p>
    <w:p w14:paraId="6EE962D0" w14:textId="785CFEDB" w:rsidR="008F1B88" w:rsidRPr="003A697F" w:rsidRDefault="008F1B88" w:rsidP="008F1B88">
      <w:pPr>
        <w:ind w:left="0"/>
        <w:rPr>
          <w:color w:val="FF0000"/>
          <w:sz w:val="22"/>
        </w:rPr>
      </w:pPr>
    </w:p>
    <w:bookmarkEnd w:id="0"/>
    <w:p w14:paraId="6DA7365B" w14:textId="77777777" w:rsidR="00D54294" w:rsidRPr="007F2652" w:rsidRDefault="00D54294" w:rsidP="008F1B88">
      <w:pPr>
        <w:ind w:left="0"/>
        <w:rPr>
          <w:color w:val="0045BB" w:themeColor="text2" w:themeTint="BF"/>
          <w:sz w:val="22"/>
        </w:rPr>
      </w:pPr>
    </w:p>
    <w:p w14:paraId="79E9EE95" w14:textId="738235E6" w:rsidR="00EB1D8E" w:rsidRDefault="00EB1D8E">
      <w:pPr>
        <w:spacing w:after="160" w:line="259" w:lineRule="auto"/>
        <w:ind w:left="0"/>
      </w:pPr>
      <w:r>
        <w:br w:type="page"/>
      </w:r>
    </w:p>
    <w:p w14:paraId="655AB7C8" w14:textId="77777777" w:rsidR="00D54294" w:rsidRDefault="00D54294">
      <w:pPr>
        <w:spacing w:after="160" w:line="259" w:lineRule="auto"/>
        <w:ind w:left="0"/>
        <w:rPr>
          <w:rFonts w:asciiTheme="majorHAnsi" w:eastAsiaTheme="majorEastAsia" w:hAnsiTheme="majorHAnsi" w:cstheme="majorBidi"/>
          <w:b/>
          <w:color w:val="0060A4" w:themeColor="accent1" w:themeShade="BF"/>
          <w:sz w:val="24"/>
          <w:szCs w:val="26"/>
        </w:rPr>
      </w:pPr>
    </w:p>
    <w:p w14:paraId="6B1CD5C7" w14:textId="358212DB" w:rsidR="007F2652" w:rsidRPr="007F2652" w:rsidRDefault="007F2652" w:rsidP="007F2652">
      <w:pPr>
        <w:pStyle w:val="Otsikko2"/>
        <w:numPr>
          <w:ilvl w:val="0"/>
          <w:numId w:val="0"/>
        </w:numPr>
      </w:pPr>
      <w:r w:rsidRPr="007F2652">
        <w:t>A-</w:t>
      </w:r>
      <w:r w:rsidRPr="007F2652">
        <w:rPr>
          <w:rStyle w:val="Otsikko2Char"/>
          <w:b/>
        </w:rPr>
        <w:t>salin salivuorohakemus</w:t>
      </w:r>
      <w:r>
        <w:rPr>
          <w:rStyle w:val="Otsikko2Char"/>
          <w:b/>
        </w:rPr>
        <w:t xml:space="preserve"> kaudelle 202</w:t>
      </w:r>
      <w:r w:rsidR="00A63302">
        <w:rPr>
          <w:rStyle w:val="Otsikko2Char"/>
          <w:b/>
        </w:rPr>
        <w:t>6</w:t>
      </w:r>
      <w:r>
        <w:rPr>
          <w:rStyle w:val="Otsikko2Char"/>
          <w:b/>
        </w:rPr>
        <w:t>–202</w:t>
      </w:r>
      <w:r w:rsidR="00A63302">
        <w:rPr>
          <w:rStyle w:val="Otsikko2Char"/>
          <w:b/>
        </w:rPr>
        <w:t>7</w:t>
      </w:r>
    </w:p>
    <w:p w14:paraId="223A26D6" w14:textId="77777777" w:rsidR="007F2652" w:rsidRDefault="007F2652" w:rsidP="007F2652">
      <w:pPr>
        <w:ind w:left="0"/>
      </w:pPr>
    </w:p>
    <w:p w14:paraId="271D70B8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2F7A10FF" w14:textId="06F74FFB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8EACB6B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28ABE55" w14:textId="77777777" w:rsidR="002D5058" w:rsidRPr="007F2652" w:rsidRDefault="002D5058" w:rsidP="002D5058">
      <w:pPr>
        <w:ind w:left="0"/>
        <w:rPr>
          <w:sz w:val="22"/>
        </w:rPr>
      </w:pPr>
    </w:p>
    <w:p w14:paraId="7FB4A375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4FEFC4E0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C60AB81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3A03D71" w14:textId="77777777" w:rsidR="002D5058" w:rsidRPr="007F2652" w:rsidRDefault="002D5058" w:rsidP="002D5058">
      <w:pPr>
        <w:ind w:left="0"/>
        <w:rPr>
          <w:sz w:val="22"/>
        </w:rPr>
      </w:pPr>
    </w:p>
    <w:p w14:paraId="15620021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6BABB0ED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4AF641E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7A09BA7" w14:textId="77777777" w:rsidR="002D5058" w:rsidRPr="007F2652" w:rsidRDefault="002D5058" w:rsidP="002D5058">
      <w:pPr>
        <w:ind w:left="0"/>
        <w:rPr>
          <w:sz w:val="22"/>
        </w:rPr>
      </w:pPr>
    </w:p>
    <w:p w14:paraId="77803DD1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0DD06733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F13D524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6E46FBE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49F7F34" w14:textId="77777777" w:rsidR="002D5058" w:rsidRPr="007F2652" w:rsidRDefault="002D5058" w:rsidP="002D5058">
      <w:pPr>
        <w:ind w:left="0"/>
        <w:rPr>
          <w:sz w:val="22"/>
        </w:rPr>
      </w:pPr>
    </w:p>
    <w:p w14:paraId="75DFA3B0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1F9780D0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235785E" w14:textId="77777777" w:rsidR="002D5058" w:rsidRPr="007F2652" w:rsidRDefault="002D5058" w:rsidP="002D5058">
      <w:pPr>
        <w:ind w:left="0"/>
        <w:rPr>
          <w:sz w:val="22"/>
        </w:rPr>
      </w:pPr>
    </w:p>
    <w:p w14:paraId="28576898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3C545CC5" w14:textId="7DAEA520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Ka</w:t>
      </w:r>
      <w:r w:rsidR="0056075F">
        <w:rPr>
          <w:sz w:val="22"/>
        </w:rPr>
        <w:t xml:space="preserve">uden </w:t>
      </w:r>
      <w:r w:rsidR="00635131">
        <w:rPr>
          <w:sz w:val="22"/>
        </w:rPr>
        <w:t>2026–2027</w:t>
      </w:r>
      <w:r w:rsidRPr="007F2652">
        <w:rPr>
          <w:sz w:val="22"/>
        </w:rPr>
        <w:t xml:space="preserve"> hakemukset tulee palauttaa </w:t>
      </w:r>
      <w:r w:rsidR="002B18C4" w:rsidRPr="002B18C4">
        <w:rPr>
          <w:b/>
          <w:sz w:val="22"/>
        </w:rPr>
        <w:t xml:space="preserve">torstaihin 2.4.2026 </w:t>
      </w:r>
      <w:r w:rsidRPr="007F2652">
        <w:rPr>
          <w:b/>
          <w:sz w:val="22"/>
        </w:rPr>
        <w:t>mennessä</w:t>
      </w:r>
      <w:r w:rsidRPr="007F2652">
        <w:rPr>
          <w:sz w:val="22"/>
        </w:rPr>
        <w:t xml:space="preserve"> osoitteeseen </w:t>
      </w:r>
      <w:hyperlink r:id="rId9" w:history="1">
        <w:r w:rsidRPr="007F2652">
          <w:rPr>
            <w:rStyle w:val="Hyperlinkki"/>
            <w:color w:val="0045BB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0B77CB56" w14:textId="38A1F144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A-salin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0DC04696" w14:textId="77777777" w:rsidR="002D5058" w:rsidRPr="007F2652" w:rsidRDefault="002D5058" w:rsidP="002D5058">
      <w:pPr>
        <w:ind w:left="0"/>
        <w:rPr>
          <w:sz w:val="22"/>
        </w:rPr>
      </w:pPr>
    </w:p>
    <w:p w14:paraId="24609FA4" w14:textId="77777777" w:rsidR="002D5058" w:rsidRPr="007F2652" w:rsidRDefault="002D5058" w:rsidP="002D5058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29D9246E" w14:textId="77777777" w:rsidR="002D5058" w:rsidRPr="007F2652" w:rsidRDefault="002D5058" w:rsidP="002D5058">
      <w:pPr>
        <w:ind w:left="0"/>
        <w:rPr>
          <w:sz w:val="22"/>
        </w:rPr>
      </w:pPr>
    </w:p>
    <w:p w14:paraId="0A575F3D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B6586A8" w14:textId="77777777" w:rsidR="005853FE" w:rsidRDefault="005853FE" w:rsidP="007F2652">
      <w:pPr>
        <w:pStyle w:val="Otsikko2"/>
        <w:numPr>
          <w:ilvl w:val="0"/>
          <w:numId w:val="0"/>
        </w:numPr>
      </w:pPr>
    </w:p>
    <w:p w14:paraId="1A65CA0F" w14:textId="572C186C" w:rsidR="007F2652" w:rsidRPr="007F2652" w:rsidRDefault="007F2652" w:rsidP="007F2652">
      <w:pPr>
        <w:pStyle w:val="Otsikko2"/>
        <w:numPr>
          <w:ilvl w:val="0"/>
          <w:numId w:val="0"/>
        </w:numPr>
      </w:pPr>
      <w:r>
        <w:t>Vaparin</w:t>
      </w:r>
      <w:r w:rsidRPr="007F2652">
        <w:rPr>
          <w:rStyle w:val="Otsikko2Char"/>
          <w:b/>
        </w:rPr>
        <w:t xml:space="preserve"> salivuorohakemus</w:t>
      </w:r>
      <w:r>
        <w:rPr>
          <w:rStyle w:val="Otsikko2Char"/>
          <w:b/>
        </w:rPr>
        <w:t xml:space="preserve"> </w:t>
      </w:r>
      <w:r w:rsidR="00274CEE">
        <w:rPr>
          <w:rStyle w:val="Otsikko2Char"/>
          <w:b/>
        </w:rPr>
        <w:t>kesälle 202</w:t>
      </w:r>
      <w:r w:rsidR="00466558">
        <w:rPr>
          <w:rStyle w:val="Otsikko2Char"/>
          <w:b/>
        </w:rPr>
        <w:t>6</w:t>
      </w:r>
    </w:p>
    <w:p w14:paraId="4E055A2B" w14:textId="77777777" w:rsidR="007F2652" w:rsidRDefault="007F2652" w:rsidP="007F2652">
      <w:pPr>
        <w:ind w:left="0"/>
      </w:pPr>
    </w:p>
    <w:p w14:paraId="3E6110B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2CCB284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8D5FA6D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3F4E305" w14:textId="77777777" w:rsidR="007F2652" w:rsidRPr="007F2652" w:rsidRDefault="007F2652" w:rsidP="007F2652">
      <w:pPr>
        <w:ind w:left="0"/>
        <w:rPr>
          <w:sz w:val="22"/>
        </w:rPr>
      </w:pPr>
    </w:p>
    <w:p w14:paraId="34B5EBD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42266E34" w14:textId="77777777" w:rsidR="007F2652" w:rsidRPr="007F2652" w:rsidRDefault="007F2652" w:rsidP="007F2652">
      <w:pPr>
        <w:ind w:left="0"/>
        <w:rPr>
          <w:sz w:val="22"/>
        </w:rPr>
      </w:pPr>
      <w:bookmarkStart w:id="1" w:name="_Hlk42693096"/>
      <w:r w:rsidRPr="007F2652">
        <w:rPr>
          <w:sz w:val="22"/>
        </w:rPr>
        <w:t>________________________________________________________________________________</w:t>
      </w:r>
    </w:p>
    <w:p w14:paraId="575E9077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bookmarkEnd w:id="1"/>
    <w:p w14:paraId="61D8FB52" w14:textId="77777777" w:rsidR="007F2652" w:rsidRPr="007F2652" w:rsidRDefault="007F2652" w:rsidP="007F2652">
      <w:pPr>
        <w:ind w:left="0"/>
        <w:rPr>
          <w:sz w:val="22"/>
        </w:rPr>
      </w:pPr>
    </w:p>
    <w:p w14:paraId="5C2E6DAD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7C326D7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59E9CD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0F2BA18" w14:textId="77777777" w:rsidR="007F2652" w:rsidRPr="007F2652" w:rsidRDefault="007F2652" w:rsidP="007F2652">
      <w:pPr>
        <w:ind w:left="0"/>
        <w:rPr>
          <w:sz w:val="22"/>
        </w:rPr>
      </w:pPr>
    </w:p>
    <w:p w14:paraId="1AD9FF17" w14:textId="7536AD6D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="00EE1E70">
        <w:rPr>
          <w:sz w:val="22"/>
        </w:rPr>
        <w:tab/>
      </w:r>
      <w:r w:rsidRPr="007F2652">
        <w:rPr>
          <w:sz w:val="22"/>
        </w:rPr>
        <w:t>Kellonaika</w:t>
      </w:r>
      <w:r w:rsidR="00EE1E70">
        <w:rPr>
          <w:sz w:val="22"/>
        </w:rPr>
        <w:tab/>
      </w:r>
      <w:r w:rsidR="00EE1E70">
        <w:rPr>
          <w:sz w:val="22"/>
        </w:rPr>
        <w:tab/>
        <w:t>Salilohkojen määrä</w:t>
      </w:r>
    </w:p>
    <w:p w14:paraId="381BDD1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FFC8223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5192B9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1AA2682" w14:textId="77777777" w:rsidR="007F2652" w:rsidRPr="007F2652" w:rsidRDefault="007F2652" w:rsidP="007F2652">
      <w:pPr>
        <w:ind w:left="0"/>
        <w:rPr>
          <w:sz w:val="22"/>
        </w:rPr>
      </w:pPr>
    </w:p>
    <w:p w14:paraId="17941D39" w14:textId="7E55DB5A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 w:rsidR="00500AF1">
        <w:rPr>
          <w:sz w:val="22"/>
        </w:rPr>
        <w:t xml:space="preserve">, </w:t>
      </w:r>
      <w:r w:rsidRPr="007F2652">
        <w:rPr>
          <w:sz w:val="22"/>
        </w:rPr>
        <w:t>milloin toiminta alkaa ja päättyy</w:t>
      </w:r>
    </w:p>
    <w:p w14:paraId="2831DEF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C425EC1" w14:textId="77777777" w:rsidR="007F2652" w:rsidRPr="007F2652" w:rsidRDefault="007F2652" w:rsidP="007F2652">
      <w:pPr>
        <w:ind w:left="0"/>
        <w:rPr>
          <w:sz w:val="22"/>
        </w:rPr>
      </w:pPr>
    </w:p>
    <w:p w14:paraId="3A189FF4" w14:textId="3CEBD82A" w:rsidR="00A55733" w:rsidRPr="007F2652" w:rsidRDefault="007F2652" w:rsidP="00A55733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="00A55733" w:rsidRPr="00A55733">
        <w:rPr>
          <w:sz w:val="22"/>
        </w:rPr>
        <w:t xml:space="preserve"> </w:t>
      </w:r>
    </w:p>
    <w:p w14:paraId="6B2E2305" w14:textId="5D3777DE" w:rsidR="00A55733" w:rsidRPr="007F2652" w:rsidRDefault="00A55733" w:rsidP="00A55733">
      <w:pPr>
        <w:ind w:left="0"/>
        <w:rPr>
          <w:sz w:val="22"/>
        </w:rPr>
      </w:pPr>
      <w:bookmarkStart w:id="2" w:name="_Hlk73952053"/>
      <w:r w:rsidRPr="00420A20">
        <w:rPr>
          <w:b/>
          <w:bCs/>
          <w:sz w:val="22"/>
          <w:u w:val="single"/>
        </w:rPr>
        <w:t>Kesävuorojen hakulomakkeet</w:t>
      </w:r>
      <w:r w:rsidRPr="007F2652">
        <w:rPr>
          <w:sz w:val="22"/>
        </w:rPr>
        <w:t xml:space="preserve"> tulee palauttaa </w:t>
      </w:r>
      <w:r w:rsidR="002B18C4" w:rsidRPr="002B18C4">
        <w:rPr>
          <w:b/>
          <w:sz w:val="22"/>
        </w:rPr>
        <w:t xml:space="preserve">torstaihin 2.4.2026 </w:t>
      </w:r>
      <w:r w:rsidRPr="007F2652">
        <w:rPr>
          <w:b/>
          <w:sz w:val="22"/>
        </w:rPr>
        <w:t>mennessä</w:t>
      </w:r>
      <w:r w:rsidRPr="007F2652">
        <w:rPr>
          <w:sz w:val="22"/>
        </w:rPr>
        <w:t xml:space="preserve"> osoitteeseen </w:t>
      </w:r>
      <w:hyperlink r:id="rId10" w:history="1">
        <w:r w:rsidRPr="007F2652">
          <w:rPr>
            <w:rStyle w:val="Hyperlinkki"/>
            <w:color w:val="0045BB" w:themeColor="text2" w:themeTint="BF"/>
            <w:sz w:val="22"/>
          </w:rPr>
          <w:t>sirpa.halonen@polvijarvi.fi</w:t>
        </w:r>
      </w:hyperlink>
    </w:p>
    <w:bookmarkEnd w:id="2"/>
    <w:p w14:paraId="098A0750" w14:textId="40829A67" w:rsidR="005853FE" w:rsidRPr="005853FE" w:rsidRDefault="007F2652" w:rsidP="007F2652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Vaparin 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194AB8DC" w14:textId="77777777" w:rsidR="007F2652" w:rsidRPr="007F2652" w:rsidRDefault="007F2652" w:rsidP="007F2652">
      <w:pPr>
        <w:ind w:left="0"/>
        <w:rPr>
          <w:sz w:val="22"/>
        </w:rPr>
      </w:pPr>
    </w:p>
    <w:p w14:paraId="62A29CCC" w14:textId="77777777" w:rsidR="007F2652" w:rsidRPr="007F2652" w:rsidRDefault="007F2652" w:rsidP="007F2652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136625E3" w14:textId="3BE1AC04" w:rsidR="007F2652" w:rsidRDefault="004A398B" w:rsidP="007F2652">
      <w:pPr>
        <w:ind w:left="0"/>
        <w:rPr>
          <w:sz w:val="22"/>
        </w:rPr>
      </w:pPr>
      <w:r>
        <w:rPr>
          <w:sz w:val="22"/>
        </w:rPr>
        <w:t>________________________________________________________________________________</w:t>
      </w:r>
    </w:p>
    <w:p w14:paraId="4F1611A4" w14:textId="77777777" w:rsidR="005853FE" w:rsidRDefault="005853FE" w:rsidP="00196236">
      <w:pPr>
        <w:pStyle w:val="Otsikko2"/>
        <w:numPr>
          <w:ilvl w:val="0"/>
          <w:numId w:val="0"/>
        </w:numPr>
      </w:pPr>
    </w:p>
    <w:p w14:paraId="4A4F7269" w14:textId="335E7361" w:rsidR="00196236" w:rsidRPr="007F2652" w:rsidRDefault="00196236" w:rsidP="00196236">
      <w:pPr>
        <w:pStyle w:val="Otsikko2"/>
        <w:numPr>
          <w:ilvl w:val="0"/>
          <w:numId w:val="0"/>
        </w:numPr>
      </w:pPr>
      <w:r>
        <w:t>Vaparin</w:t>
      </w:r>
      <w:r w:rsidRPr="007F2652">
        <w:rPr>
          <w:rStyle w:val="Otsikko2Char"/>
          <w:b/>
        </w:rPr>
        <w:t xml:space="preserve"> salivuorohakemus</w:t>
      </w:r>
      <w:r>
        <w:rPr>
          <w:rStyle w:val="Otsikko2Char"/>
          <w:b/>
        </w:rPr>
        <w:t xml:space="preserve"> kaudelle 202</w:t>
      </w:r>
      <w:r w:rsidR="00635131">
        <w:rPr>
          <w:rStyle w:val="Otsikko2Char"/>
          <w:b/>
        </w:rPr>
        <w:t>6</w:t>
      </w:r>
      <w:r>
        <w:rPr>
          <w:rStyle w:val="Otsikko2Char"/>
          <w:b/>
        </w:rPr>
        <w:t>–202</w:t>
      </w:r>
      <w:r w:rsidR="00635131">
        <w:rPr>
          <w:rStyle w:val="Otsikko2Char"/>
          <w:b/>
        </w:rPr>
        <w:t>7</w:t>
      </w:r>
    </w:p>
    <w:p w14:paraId="64E50753" w14:textId="77777777" w:rsidR="00196236" w:rsidRDefault="00196236" w:rsidP="00196236">
      <w:pPr>
        <w:ind w:left="0"/>
      </w:pPr>
    </w:p>
    <w:p w14:paraId="4156EB8C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3E971F05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68DCF65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95A2198" w14:textId="77777777" w:rsidR="00196236" w:rsidRPr="007F2652" w:rsidRDefault="00196236" w:rsidP="00196236">
      <w:pPr>
        <w:ind w:left="0"/>
        <w:rPr>
          <w:sz w:val="22"/>
        </w:rPr>
      </w:pPr>
    </w:p>
    <w:p w14:paraId="21C79E23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020A56FF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1B8238A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0385A18" w14:textId="77777777" w:rsidR="00196236" w:rsidRPr="007F2652" w:rsidRDefault="00196236" w:rsidP="00196236">
      <w:pPr>
        <w:ind w:left="0"/>
        <w:rPr>
          <w:sz w:val="22"/>
        </w:rPr>
      </w:pPr>
    </w:p>
    <w:p w14:paraId="3CE55051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4447082B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411442B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5710AB3" w14:textId="77777777" w:rsidR="00196236" w:rsidRPr="007F2652" w:rsidRDefault="00196236" w:rsidP="00196236">
      <w:pPr>
        <w:ind w:left="0"/>
        <w:rPr>
          <w:sz w:val="22"/>
        </w:rPr>
      </w:pPr>
    </w:p>
    <w:p w14:paraId="6CB45036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>
        <w:rPr>
          <w:sz w:val="22"/>
        </w:rPr>
        <w:tab/>
      </w:r>
      <w:r w:rsidRPr="007F2652">
        <w:rPr>
          <w:sz w:val="22"/>
        </w:rPr>
        <w:t>Kellonaika</w:t>
      </w:r>
      <w:r>
        <w:rPr>
          <w:sz w:val="22"/>
        </w:rPr>
        <w:tab/>
      </w:r>
      <w:r>
        <w:rPr>
          <w:sz w:val="22"/>
        </w:rPr>
        <w:tab/>
        <w:t>Salilohkojen määrä</w:t>
      </w:r>
    </w:p>
    <w:p w14:paraId="5C7629FE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C35D136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7A7D995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D532894" w14:textId="77777777" w:rsidR="00196236" w:rsidRPr="007F2652" w:rsidRDefault="00196236" w:rsidP="00196236">
      <w:pPr>
        <w:ind w:left="0"/>
        <w:rPr>
          <w:sz w:val="22"/>
        </w:rPr>
      </w:pPr>
    </w:p>
    <w:p w14:paraId="7A48B4EA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 xml:space="preserve">, </w:t>
      </w:r>
      <w:r w:rsidRPr="007F2652">
        <w:rPr>
          <w:sz w:val="22"/>
        </w:rPr>
        <w:t>milloin toiminta alkaa ja päättyy</w:t>
      </w:r>
    </w:p>
    <w:p w14:paraId="52517EA6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B749A12" w14:textId="77777777" w:rsidR="00196236" w:rsidRPr="007F2652" w:rsidRDefault="00196236" w:rsidP="00196236">
      <w:pPr>
        <w:ind w:left="0"/>
        <w:rPr>
          <w:sz w:val="22"/>
        </w:rPr>
      </w:pPr>
    </w:p>
    <w:p w14:paraId="6347705D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A55733">
        <w:rPr>
          <w:sz w:val="22"/>
        </w:rPr>
        <w:t xml:space="preserve"> </w:t>
      </w:r>
    </w:p>
    <w:p w14:paraId="33340A7B" w14:textId="59E527E5" w:rsidR="00196236" w:rsidRPr="007F2652" w:rsidRDefault="00196236" w:rsidP="00196236">
      <w:pPr>
        <w:ind w:left="0"/>
        <w:rPr>
          <w:sz w:val="22"/>
        </w:rPr>
      </w:pPr>
      <w:r w:rsidRPr="00420A20">
        <w:rPr>
          <w:b/>
          <w:bCs/>
          <w:sz w:val="22"/>
          <w:u w:val="single"/>
        </w:rPr>
        <w:t>Kauden 202</w:t>
      </w:r>
      <w:r w:rsidR="00635131">
        <w:rPr>
          <w:b/>
          <w:bCs/>
          <w:sz w:val="22"/>
          <w:u w:val="single"/>
        </w:rPr>
        <w:t>6</w:t>
      </w:r>
      <w:r w:rsidRPr="00420A20">
        <w:rPr>
          <w:b/>
          <w:bCs/>
          <w:sz w:val="22"/>
          <w:u w:val="single"/>
        </w:rPr>
        <w:t>–202</w:t>
      </w:r>
      <w:r w:rsidR="00635131">
        <w:rPr>
          <w:b/>
          <w:bCs/>
          <w:sz w:val="22"/>
          <w:u w:val="single"/>
        </w:rPr>
        <w:t>7</w:t>
      </w:r>
      <w:r w:rsidRPr="00420A20">
        <w:rPr>
          <w:b/>
          <w:bCs/>
          <w:sz w:val="22"/>
          <w:u w:val="single"/>
        </w:rPr>
        <w:t xml:space="preserve"> salivuorojen hakulomakkeet</w:t>
      </w:r>
      <w:r w:rsidRPr="00420A20">
        <w:rPr>
          <w:sz w:val="22"/>
        </w:rPr>
        <w:t xml:space="preserve"> tulee palauttaa </w:t>
      </w:r>
      <w:r w:rsidR="002B18C4" w:rsidRPr="002B18C4">
        <w:rPr>
          <w:b/>
          <w:bCs/>
          <w:sz w:val="22"/>
        </w:rPr>
        <w:t xml:space="preserve">torstaihin 2.4.2026 </w:t>
      </w:r>
      <w:r w:rsidRPr="00420A20">
        <w:rPr>
          <w:sz w:val="22"/>
        </w:rPr>
        <w:t xml:space="preserve">osoitteeseen </w:t>
      </w:r>
      <w:r>
        <w:rPr>
          <w:color w:val="0045BB" w:themeColor="text2" w:themeTint="BF"/>
          <w:sz w:val="22"/>
        </w:rPr>
        <w:t>sirpa.halonen@polvijarvi.fi</w:t>
      </w:r>
    </w:p>
    <w:p w14:paraId="6E82E593" w14:textId="77777777" w:rsidR="00196236" w:rsidRPr="00A55733" w:rsidRDefault="00196236" w:rsidP="00196236">
      <w:pPr>
        <w:ind w:left="0"/>
        <w:rPr>
          <w:color w:val="0045BB" w:themeColor="text2" w:themeTint="BF"/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Vaparin 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2EAE30E3" w14:textId="77777777" w:rsidR="00196236" w:rsidRPr="007F2652" w:rsidRDefault="00196236" w:rsidP="00196236">
      <w:pPr>
        <w:ind w:left="0"/>
        <w:rPr>
          <w:sz w:val="22"/>
        </w:rPr>
      </w:pPr>
    </w:p>
    <w:p w14:paraId="6B96514C" w14:textId="77777777" w:rsidR="00196236" w:rsidRPr="007F2652" w:rsidRDefault="00196236" w:rsidP="00196236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50C83EE5" w14:textId="00B9D2D7" w:rsidR="007F2652" w:rsidRDefault="00196236" w:rsidP="00196236">
      <w:pPr>
        <w:ind w:left="0"/>
        <w:rPr>
          <w:sz w:val="22"/>
        </w:rPr>
      </w:pPr>
      <w:r>
        <w:rPr>
          <w:sz w:val="22"/>
        </w:rPr>
        <w:t>________________________________________________________________________________</w:t>
      </w:r>
    </w:p>
    <w:p w14:paraId="407C2D60" w14:textId="69B0BF7A" w:rsidR="007F2652" w:rsidRPr="008C2267" w:rsidRDefault="007F2652" w:rsidP="008C2267">
      <w:pPr>
        <w:spacing w:after="160" w:line="259" w:lineRule="auto"/>
        <w:ind w:left="0"/>
        <w:rPr>
          <w:sz w:val="22"/>
        </w:rPr>
      </w:pPr>
      <w:r>
        <w:rPr>
          <w:sz w:val="22"/>
        </w:rPr>
        <w:br w:type="page"/>
      </w:r>
      <w:r w:rsidR="008C2267">
        <w:rPr>
          <w:rStyle w:val="Otsikko2Char"/>
        </w:rPr>
        <w:lastRenderedPageBreak/>
        <w:t>Sotkuman koulun s</w:t>
      </w:r>
      <w:r w:rsidRPr="007F2652">
        <w:rPr>
          <w:rStyle w:val="Otsikko2Char"/>
        </w:rPr>
        <w:t>alivuorohakemus</w:t>
      </w:r>
      <w:r>
        <w:rPr>
          <w:rStyle w:val="Otsikko2Char"/>
        </w:rPr>
        <w:t xml:space="preserve"> </w:t>
      </w:r>
      <w:r w:rsidR="00274CEE">
        <w:rPr>
          <w:rStyle w:val="Otsikko2Char"/>
        </w:rPr>
        <w:t>kesälle 202</w:t>
      </w:r>
      <w:r w:rsidR="00466558">
        <w:rPr>
          <w:rStyle w:val="Otsikko2Char"/>
        </w:rPr>
        <w:t>6</w:t>
      </w:r>
    </w:p>
    <w:p w14:paraId="76E580A8" w14:textId="77777777" w:rsidR="007F2652" w:rsidRDefault="007F2652" w:rsidP="007F2652">
      <w:pPr>
        <w:ind w:left="0"/>
      </w:pPr>
    </w:p>
    <w:p w14:paraId="5D85A37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6ADDF95B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0B3F711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31A2D4D" w14:textId="77777777" w:rsidR="007F2652" w:rsidRPr="007F2652" w:rsidRDefault="007F2652" w:rsidP="007F2652">
      <w:pPr>
        <w:ind w:left="0"/>
        <w:rPr>
          <w:sz w:val="22"/>
        </w:rPr>
      </w:pPr>
    </w:p>
    <w:p w14:paraId="4E48D2EA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5AD0433B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2B021AD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A08AB43" w14:textId="77777777" w:rsidR="007F2652" w:rsidRPr="007F2652" w:rsidRDefault="007F2652" w:rsidP="007F2652">
      <w:pPr>
        <w:ind w:left="0"/>
        <w:rPr>
          <w:sz w:val="22"/>
        </w:rPr>
      </w:pPr>
    </w:p>
    <w:p w14:paraId="799EF2C5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61D460B5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B8EE462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3DC5B45" w14:textId="77777777" w:rsidR="007F2652" w:rsidRPr="007F2652" w:rsidRDefault="007F2652" w:rsidP="007F2652">
      <w:pPr>
        <w:ind w:left="0"/>
        <w:rPr>
          <w:sz w:val="22"/>
        </w:rPr>
      </w:pPr>
    </w:p>
    <w:p w14:paraId="57A62D79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1D2B58C5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2F940E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F3CA94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535DE54" w14:textId="77777777" w:rsidR="007F2652" w:rsidRPr="007F2652" w:rsidRDefault="007F2652" w:rsidP="007F2652">
      <w:pPr>
        <w:ind w:left="0"/>
        <w:rPr>
          <w:sz w:val="22"/>
        </w:rPr>
      </w:pPr>
    </w:p>
    <w:p w14:paraId="5E9F33CD" w14:textId="3ECD1065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 w:rsidR="00500AF1"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1C931FE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33BD85A" w14:textId="77777777" w:rsidR="007F2652" w:rsidRPr="007F2652" w:rsidRDefault="007F2652" w:rsidP="007F2652">
      <w:pPr>
        <w:ind w:left="0"/>
        <w:rPr>
          <w:sz w:val="22"/>
        </w:rPr>
      </w:pPr>
    </w:p>
    <w:p w14:paraId="2C5EC050" w14:textId="77777777" w:rsidR="004A398B" w:rsidRDefault="007F2652" w:rsidP="004A398B">
      <w:pPr>
        <w:ind w:left="0"/>
        <w:rPr>
          <w:b/>
          <w:bCs/>
          <w:sz w:val="22"/>
          <w:u w:val="single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="004A398B" w:rsidRPr="004A398B">
        <w:rPr>
          <w:b/>
          <w:bCs/>
          <w:sz w:val="22"/>
          <w:u w:val="single"/>
        </w:rPr>
        <w:t xml:space="preserve"> </w:t>
      </w:r>
    </w:p>
    <w:p w14:paraId="55AE0AD5" w14:textId="78472D7D" w:rsidR="004A398B" w:rsidRPr="00E03C76" w:rsidRDefault="004A398B" w:rsidP="007F2652">
      <w:pPr>
        <w:ind w:left="0"/>
        <w:rPr>
          <w:sz w:val="22"/>
        </w:rPr>
      </w:pPr>
      <w:r w:rsidRPr="00420A20">
        <w:rPr>
          <w:b/>
          <w:bCs/>
          <w:sz w:val="22"/>
          <w:u w:val="single"/>
        </w:rPr>
        <w:t>Kesävuorojen hakulomakkeet</w:t>
      </w:r>
      <w:r w:rsidRPr="007F2652">
        <w:rPr>
          <w:sz w:val="22"/>
        </w:rPr>
        <w:t xml:space="preserve"> tulee palauttaa </w:t>
      </w:r>
      <w:r w:rsidR="002B18C4" w:rsidRPr="002B18C4">
        <w:rPr>
          <w:b/>
          <w:sz w:val="22"/>
        </w:rPr>
        <w:t xml:space="preserve">torstaihin 2.4.2026 </w:t>
      </w:r>
      <w:r w:rsidRPr="007F2652">
        <w:rPr>
          <w:b/>
          <w:sz w:val="22"/>
        </w:rPr>
        <w:t>mennessä</w:t>
      </w:r>
      <w:r w:rsidRPr="007F2652">
        <w:rPr>
          <w:sz w:val="22"/>
        </w:rPr>
        <w:t xml:space="preserve"> osoitteeseen </w:t>
      </w:r>
      <w:hyperlink r:id="rId11" w:history="1">
        <w:r w:rsidRPr="007F2652">
          <w:rPr>
            <w:rStyle w:val="Hyperlinkki"/>
            <w:color w:val="0045BB" w:themeColor="text2" w:themeTint="BF"/>
            <w:sz w:val="22"/>
          </w:rPr>
          <w:t>sirpa.halonen@polvijarvi.fi</w:t>
        </w:r>
      </w:hyperlink>
      <w:hyperlink r:id="rId12" w:history="1">
        <w:r w:rsidRPr="00E25B9A">
          <w:rPr>
            <w:rStyle w:val="Hyperlinkki"/>
            <w:sz w:val="22"/>
          </w:rPr>
          <w:t>sirpa.halonen@polvijarvi.fi</w:t>
        </w:r>
      </w:hyperlink>
    </w:p>
    <w:p w14:paraId="3CE5317C" w14:textId="2F3D172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Sotkuman koulun liikuntasalin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3FA823D6" w14:textId="77777777" w:rsidR="007F2652" w:rsidRPr="007F2652" w:rsidRDefault="007F2652" w:rsidP="007F2652">
      <w:pPr>
        <w:ind w:left="0"/>
        <w:rPr>
          <w:sz w:val="22"/>
        </w:rPr>
      </w:pPr>
    </w:p>
    <w:p w14:paraId="30738EA7" w14:textId="78A8375A" w:rsidR="007F2652" w:rsidRDefault="007F2652" w:rsidP="007F2652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68607AF8" w14:textId="2452D68C" w:rsidR="00C74E1A" w:rsidRDefault="00C74E1A" w:rsidP="007F2652">
      <w:pPr>
        <w:ind w:left="0"/>
        <w:rPr>
          <w:b/>
          <w:sz w:val="22"/>
        </w:rPr>
      </w:pPr>
      <w:r>
        <w:rPr>
          <w:b/>
          <w:sz w:val="22"/>
        </w:rPr>
        <w:t>________________________________________________________________________________</w:t>
      </w:r>
    </w:p>
    <w:p w14:paraId="484DE570" w14:textId="77777777" w:rsidR="00E03C76" w:rsidRDefault="00E03C76" w:rsidP="008C2267">
      <w:pPr>
        <w:spacing w:after="160" w:line="259" w:lineRule="auto"/>
        <w:ind w:left="0"/>
        <w:rPr>
          <w:rStyle w:val="Otsikko2Char"/>
        </w:rPr>
      </w:pPr>
    </w:p>
    <w:p w14:paraId="7CB7B8E2" w14:textId="77777777" w:rsidR="00E03C76" w:rsidRDefault="00E03C76" w:rsidP="008C2267">
      <w:pPr>
        <w:spacing w:after="160" w:line="259" w:lineRule="auto"/>
        <w:ind w:left="0"/>
        <w:rPr>
          <w:rStyle w:val="Otsikko2Char"/>
        </w:rPr>
      </w:pPr>
    </w:p>
    <w:p w14:paraId="1B261BF9" w14:textId="6DEB5642" w:rsidR="008C2267" w:rsidRPr="008C2267" w:rsidRDefault="008C2267" w:rsidP="008C2267">
      <w:pPr>
        <w:spacing w:after="160" w:line="259" w:lineRule="auto"/>
        <w:ind w:left="0"/>
        <w:rPr>
          <w:sz w:val="22"/>
        </w:rPr>
      </w:pPr>
      <w:r>
        <w:rPr>
          <w:rStyle w:val="Otsikko2Char"/>
        </w:rPr>
        <w:lastRenderedPageBreak/>
        <w:t>Sotkuman koulun s</w:t>
      </w:r>
      <w:r w:rsidRPr="007F2652">
        <w:rPr>
          <w:rStyle w:val="Otsikko2Char"/>
        </w:rPr>
        <w:t>alivuorohakemus</w:t>
      </w:r>
      <w:r>
        <w:rPr>
          <w:rStyle w:val="Otsikko2Char"/>
        </w:rPr>
        <w:t xml:space="preserve"> kaudelle 202</w:t>
      </w:r>
      <w:r w:rsidR="00542193">
        <w:rPr>
          <w:rStyle w:val="Otsikko2Char"/>
        </w:rPr>
        <w:t>6</w:t>
      </w:r>
      <w:r>
        <w:rPr>
          <w:rStyle w:val="Otsikko2Char"/>
        </w:rPr>
        <w:t>–202</w:t>
      </w:r>
      <w:r w:rsidR="00542193">
        <w:rPr>
          <w:rStyle w:val="Otsikko2Char"/>
        </w:rPr>
        <w:t>7</w:t>
      </w:r>
    </w:p>
    <w:p w14:paraId="200BE345" w14:textId="77777777" w:rsidR="008C2267" w:rsidRDefault="008C2267" w:rsidP="008C2267">
      <w:pPr>
        <w:ind w:left="0"/>
      </w:pPr>
    </w:p>
    <w:p w14:paraId="031A904F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2D1EC9B1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12C5E7A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E312A43" w14:textId="77777777" w:rsidR="008C2267" w:rsidRPr="007F2652" w:rsidRDefault="008C2267" w:rsidP="008C2267">
      <w:pPr>
        <w:ind w:left="0"/>
        <w:rPr>
          <w:sz w:val="22"/>
        </w:rPr>
      </w:pPr>
    </w:p>
    <w:p w14:paraId="6F2F322A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00A46FC5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F608B71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5D254B3" w14:textId="77777777" w:rsidR="008C2267" w:rsidRPr="007F2652" w:rsidRDefault="008C2267" w:rsidP="008C2267">
      <w:pPr>
        <w:ind w:left="0"/>
        <w:rPr>
          <w:sz w:val="22"/>
        </w:rPr>
      </w:pPr>
    </w:p>
    <w:p w14:paraId="21085CDA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58DEDA8E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8735EBC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D065ABD" w14:textId="77777777" w:rsidR="008C2267" w:rsidRPr="007F2652" w:rsidRDefault="008C2267" w:rsidP="008C2267">
      <w:pPr>
        <w:ind w:left="0"/>
        <w:rPr>
          <w:sz w:val="22"/>
        </w:rPr>
      </w:pPr>
    </w:p>
    <w:p w14:paraId="77D3FC05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1A78334C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054983E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8614DC1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7F0A6AC" w14:textId="77777777" w:rsidR="008C2267" w:rsidRPr="007F2652" w:rsidRDefault="008C2267" w:rsidP="008C2267">
      <w:pPr>
        <w:ind w:left="0"/>
        <w:rPr>
          <w:sz w:val="22"/>
        </w:rPr>
      </w:pPr>
    </w:p>
    <w:p w14:paraId="16371238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59C299E0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99614AC" w14:textId="77777777" w:rsidR="008C2267" w:rsidRPr="007F2652" w:rsidRDefault="008C2267" w:rsidP="008C2267">
      <w:pPr>
        <w:ind w:left="0"/>
        <w:rPr>
          <w:sz w:val="22"/>
        </w:rPr>
      </w:pPr>
    </w:p>
    <w:p w14:paraId="2DA3CC59" w14:textId="77777777" w:rsidR="008C2267" w:rsidRDefault="008C2267" w:rsidP="008C2267">
      <w:pPr>
        <w:ind w:left="0"/>
        <w:rPr>
          <w:b/>
          <w:bCs/>
          <w:sz w:val="22"/>
          <w:u w:val="single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4A398B">
        <w:rPr>
          <w:b/>
          <w:bCs/>
          <w:sz w:val="22"/>
          <w:u w:val="single"/>
        </w:rPr>
        <w:t xml:space="preserve"> </w:t>
      </w:r>
    </w:p>
    <w:p w14:paraId="4BFCBC07" w14:textId="01A31602" w:rsidR="008C2267" w:rsidRDefault="008C2267" w:rsidP="008C2267">
      <w:pPr>
        <w:ind w:left="0"/>
        <w:rPr>
          <w:color w:val="0045BB" w:themeColor="text2" w:themeTint="BF"/>
          <w:sz w:val="22"/>
        </w:rPr>
      </w:pPr>
      <w:r w:rsidRPr="00420A20">
        <w:rPr>
          <w:b/>
          <w:bCs/>
          <w:sz w:val="22"/>
          <w:u w:val="single"/>
        </w:rPr>
        <w:t>Kauden 202</w:t>
      </w:r>
      <w:r w:rsidR="00542193">
        <w:rPr>
          <w:b/>
          <w:bCs/>
          <w:sz w:val="22"/>
          <w:u w:val="single"/>
        </w:rPr>
        <w:t>6</w:t>
      </w:r>
      <w:r w:rsidRPr="00420A20">
        <w:rPr>
          <w:b/>
          <w:bCs/>
          <w:sz w:val="22"/>
          <w:u w:val="single"/>
        </w:rPr>
        <w:t>–202</w:t>
      </w:r>
      <w:r w:rsidR="00542193">
        <w:rPr>
          <w:b/>
          <w:bCs/>
          <w:sz w:val="22"/>
          <w:u w:val="single"/>
        </w:rPr>
        <w:t>7</w:t>
      </w:r>
      <w:r w:rsidRPr="00420A20">
        <w:rPr>
          <w:b/>
          <w:bCs/>
          <w:sz w:val="22"/>
          <w:u w:val="single"/>
        </w:rPr>
        <w:t xml:space="preserve"> salivuorojen hakulomakkeet</w:t>
      </w:r>
      <w:r w:rsidRPr="00420A20">
        <w:rPr>
          <w:sz w:val="22"/>
        </w:rPr>
        <w:t xml:space="preserve"> tulee palauttaa </w:t>
      </w:r>
      <w:r w:rsidR="002B18C4" w:rsidRPr="002B18C4">
        <w:rPr>
          <w:b/>
          <w:bCs/>
          <w:sz w:val="22"/>
        </w:rPr>
        <w:t xml:space="preserve">torstaihin 2.4.2026 </w:t>
      </w:r>
      <w:r w:rsidRPr="00420A20">
        <w:rPr>
          <w:sz w:val="22"/>
        </w:rPr>
        <w:t xml:space="preserve">osoitteeseen </w:t>
      </w:r>
      <w:hyperlink r:id="rId13" w:history="1">
        <w:r w:rsidR="00542193" w:rsidRPr="002B18C4">
          <w:rPr>
            <w:sz w:val="22"/>
          </w:rPr>
          <w:t>sirpa.halonen@polvijarvi.fi</w:t>
        </w:r>
        <w:hyperlink r:id="rId14" w:history="1">
          <w:r w:rsidR="00542193" w:rsidRPr="00E25B9A">
            <w:rPr>
              <w:rStyle w:val="Hyperlinkki"/>
              <w:sz w:val="22"/>
            </w:rPr>
            <w:t>sirpa.halonen@polvijarvi.fi</w:t>
          </w:r>
        </w:hyperlink>
        <w:r w:rsidRPr="00E25B9A">
          <w:rPr>
            <w:rStyle w:val="Hyperlinkki"/>
            <w:sz w:val="22"/>
          </w:rPr>
          <w:t>irpa.halonen@polvijarvi.fi</w:t>
        </w:r>
      </w:hyperlink>
    </w:p>
    <w:p w14:paraId="39C64869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Sotkuman koulun liikuntasalin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06D4C541" w14:textId="77777777" w:rsidR="008C2267" w:rsidRPr="007F2652" w:rsidRDefault="008C2267" w:rsidP="008C2267">
      <w:pPr>
        <w:ind w:left="0"/>
        <w:rPr>
          <w:sz w:val="22"/>
        </w:rPr>
      </w:pPr>
    </w:p>
    <w:p w14:paraId="2BA011AD" w14:textId="77777777" w:rsidR="008C2267" w:rsidRDefault="008C2267" w:rsidP="008C2267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33CC070F" w14:textId="0B721EAE" w:rsidR="008F1B88" w:rsidRPr="00DE0D9E" w:rsidRDefault="008C2267" w:rsidP="007F2652">
      <w:pPr>
        <w:ind w:left="0"/>
        <w:rPr>
          <w:b/>
          <w:sz w:val="22"/>
        </w:rPr>
      </w:pPr>
      <w:r>
        <w:rPr>
          <w:b/>
          <w:sz w:val="22"/>
        </w:rPr>
        <w:t>________________________________________________________________________________</w:t>
      </w:r>
    </w:p>
    <w:sectPr w:rsidR="008F1B88" w:rsidRPr="00DE0D9E" w:rsidSect="00EF7F20">
      <w:headerReference w:type="default" r:id="rId15"/>
      <w:headerReference w:type="first" r:id="rId16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4249C" w14:textId="77777777" w:rsidR="00F23C9C" w:rsidRDefault="00F23C9C" w:rsidP="00167081">
      <w:pPr>
        <w:spacing w:after="0"/>
      </w:pPr>
      <w:r>
        <w:separator/>
      </w:r>
    </w:p>
  </w:endnote>
  <w:endnote w:type="continuationSeparator" w:id="0">
    <w:p w14:paraId="72BAB35D" w14:textId="77777777" w:rsidR="00F23C9C" w:rsidRDefault="00F23C9C" w:rsidP="00167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D2711" w14:textId="77777777" w:rsidR="00F23C9C" w:rsidRDefault="00F23C9C" w:rsidP="00167081">
      <w:pPr>
        <w:spacing w:after="0"/>
      </w:pPr>
      <w:r>
        <w:separator/>
      </w:r>
    </w:p>
  </w:footnote>
  <w:footnote w:type="continuationSeparator" w:id="0">
    <w:p w14:paraId="535B0CCD" w14:textId="77777777" w:rsidR="00F23C9C" w:rsidRDefault="00F23C9C" w:rsidP="00167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F91B" w14:textId="77777777" w:rsidR="00A327EC" w:rsidRDefault="00CD6AC5" w:rsidP="00EF7F20">
    <w:pPr>
      <w:pStyle w:val="Yltunniste"/>
      <w:tabs>
        <w:tab w:val="clear" w:pos="4819"/>
        <w:tab w:val="clear" w:pos="9638"/>
        <w:tab w:val="left" w:pos="7125"/>
        <w:tab w:val="left" w:pos="7545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54A911FE" wp14:editId="7524285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110" cy="10683996"/>
          <wp:effectExtent l="0" t="0" r="0" b="3175"/>
          <wp:wrapNone/>
          <wp:docPr id="9" name="Kuva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uist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0" cy="10683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072CA777" wp14:editId="57213E7F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600950" cy="10751361"/>
          <wp:effectExtent l="0" t="0" r="0" b="0"/>
          <wp:wrapNone/>
          <wp:docPr id="8" name="Kuva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ist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0" cy="107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316765CE" wp14:editId="66B9573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24415"/>
          <wp:effectExtent l="0" t="0" r="0" b="1270"/>
          <wp:wrapNone/>
          <wp:docPr id="7" name="Kuva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ist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5" cy="1072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6F54C355" wp14:editId="21D67D9B">
          <wp:simplePos x="0" y="0"/>
          <wp:positionH relativeFrom="page">
            <wp:posOffset>-38100</wp:posOffset>
          </wp:positionH>
          <wp:positionV relativeFrom="paragraph">
            <wp:posOffset>-440690</wp:posOffset>
          </wp:positionV>
          <wp:extent cx="7562850" cy="10697469"/>
          <wp:effectExtent l="0" t="0" r="0" b="8890"/>
          <wp:wrapNone/>
          <wp:docPr id="6" name="Kuva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ist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szCs w:val="20"/>
      </w:rPr>
      <w:tab/>
    </w:r>
    <w:r w:rsidR="00EF7F20">
      <w:rPr>
        <w:szCs w:val="20"/>
      </w:rPr>
      <w:tab/>
    </w:r>
  </w:p>
  <w:p w14:paraId="528E5C38" w14:textId="77777777" w:rsidR="00EF7F20" w:rsidRDefault="00EF7F20" w:rsidP="00EF7F20">
    <w:pPr>
      <w:pStyle w:val="Yltunniste"/>
      <w:tabs>
        <w:tab w:val="clear" w:pos="4819"/>
        <w:tab w:val="clear" w:pos="9638"/>
        <w:tab w:val="left" w:pos="7125"/>
        <w:tab w:val="left" w:pos="7500"/>
        <w:tab w:val="left" w:pos="7545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tbl>
    <w:tblPr>
      <w:tblStyle w:val="TaulukkoRuudukko"/>
      <w:tblW w:w="1984" w:type="dxa"/>
      <w:tblInd w:w="7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0"/>
      <w:gridCol w:w="1134"/>
    </w:tblGrid>
    <w:tr w:rsidR="00EF7F20" w14:paraId="6DDB4519" w14:textId="77777777" w:rsidTr="001D6067">
      <w:trPr>
        <w:trHeight w:val="132"/>
      </w:trPr>
      <w:tc>
        <w:tcPr>
          <w:tcW w:w="850" w:type="dxa"/>
        </w:tcPr>
        <w:p w14:paraId="3A74C143" w14:textId="59B706F6" w:rsidR="00EF7F20" w:rsidRPr="00EF7F20" w:rsidRDefault="008F1B88" w:rsidP="008F1B88">
          <w:pPr>
            <w:pStyle w:val="Tiedot"/>
            <w:tabs>
              <w:tab w:val="center" w:pos="1309"/>
              <w:tab w:val="left" w:pos="1695"/>
            </w:tabs>
            <w:ind w:right="-254"/>
          </w:pPr>
          <w:r>
            <w:t>Hakemus</w:t>
          </w:r>
          <w:r w:rsidR="001D6067">
            <w:tab/>
          </w:r>
        </w:p>
      </w:tc>
      <w:tc>
        <w:tcPr>
          <w:tcW w:w="1134" w:type="dxa"/>
        </w:tcPr>
        <w:p w14:paraId="2C26F6EA" w14:textId="4CC93C56" w:rsidR="00EF7F20" w:rsidRPr="00EF7F20" w:rsidRDefault="00EF7F20" w:rsidP="001D6067">
          <w:pPr>
            <w:pStyle w:val="Tiedot"/>
          </w:pPr>
        </w:p>
      </w:tc>
    </w:tr>
  </w:tbl>
  <w:p w14:paraId="0FF6C4F9" w14:textId="77777777" w:rsidR="00EF7F20" w:rsidRPr="00746462" w:rsidRDefault="00EF7F20" w:rsidP="001D6067">
    <w:pPr>
      <w:pStyle w:val="Tied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8580E" w14:textId="77777777" w:rsidR="00167081" w:rsidRDefault="00167081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9D622D" wp14:editId="7CCC1B08">
          <wp:simplePos x="0" y="0"/>
          <wp:positionH relativeFrom="page">
            <wp:align>right</wp:align>
          </wp:positionH>
          <wp:positionV relativeFrom="paragraph">
            <wp:posOffset>-563880</wp:posOffset>
          </wp:positionV>
          <wp:extent cx="7638990" cy="10805475"/>
          <wp:effectExtent l="0" t="0" r="635" b="0"/>
          <wp:wrapNone/>
          <wp:docPr id="1" name="Kuva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ortti_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90" cy="1080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A40F3"/>
    <w:multiLevelType w:val="hybridMultilevel"/>
    <w:tmpl w:val="66A2B1E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B7903"/>
    <w:multiLevelType w:val="hybridMultilevel"/>
    <w:tmpl w:val="1D1E5754"/>
    <w:lvl w:ilvl="0" w:tplc="527614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82C73"/>
    <w:multiLevelType w:val="hybridMultilevel"/>
    <w:tmpl w:val="031A7CB0"/>
    <w:lvl w:ilvl="0" w:tplc="040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481B7A6B"/>
    <w:multiLevelType w:val="hybridMultilevel"/>
    <w:tmpl w:val="3650ED12"/>
    <w:lvl w:ilvl="0" w:tplc="040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51A871E5"/>
    <w:multiLevelType w:val="hybridMultilevel"/>
    <w:tmpl w:val="67DA6D18"/>
    <w:lvl w:ilvl="0" w:tplc="04BAA5F8">
      <w:start w:val="1"/>
      <w:numFmt w:val="decimal"/>
      <w:pStyle w:val="Otsikko2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A6879"/>
    <w:multiLevelType w:val="hybridMultilevel"/>
    <w:tmpl w:val="5A141762"/>
    <w:lvl w:ilvl="0" w:tplc="040B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B0D5673"/>
    <w:multiLevelType w:val="hybridMultilevel"/>
    <w:tmpl w:val="9BD480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55942"/>
    <w:multiLevelType w:val="hybridMultilevel"/>
    <w:tmpl w:val="77FEDFF2"/>
    <w:lvl w:ilvl="0" w:tplc="BB6CA10A">
      <w:start w:val="1"/>
      <w:numFmt w:val="bullet"/>
      <w:lvlText w:val="-"/>
      <w:lvlJc w:val="left"/>
      <w:pPr>
        <w:ind w:left="1222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63B02660"/>
    <w:multiLevelType w:val="hybridMultilevel"/>
    <w:tmpl w:val="640826AA"/>
    <w:lvl w:ilvl="0" w:tplc="EC76F756">
      <w:start w:val="2"/>
      <w:numFmt w:val="decimal"/>
      <w:lvlText w:val="%1"/>
      <w:lvlJc w:val="left"/>
      <w:pPr>
        <w:ind w:left="720" w:hanging="360"/>
      </w:pPr>
      <w:rPr>
        <w:rFonts w:hint="default"/>
        <w:color w:val="0060A4" w:themeColor="accent1" w:themeShade="BF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CA"/>
    <w:multiLevelType w:val="hybridMultilevel"/>
    <w:tmpl w:val="AFA83D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9C5CA7"/>
    <w:multiLevelType w:val="hybridMultilevel"/>
    <w:tmpl w:val="9C1673D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32A5923"/>
    <w:multiLevelType w:val="hybridMultilevel"/>
    <w:tmpl w:val="287CA360"/>
    <w:lvl w:ilvl="0" w:tplc="12709CEC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8164339">
    <w:abstractNumId w:val="1"/>
  </w:num>
  <w:num w:numId="2" w16cid:durableId="1569801171">
    <w:abstractNumId w:val="7"/>
  </w:num>
  <w:num w:numId="3" w16cid:durableId="2129667163">
    <w:abstractNumId w:val="11"/>
  </w:num>
  <w:num w:numId="4" w16cid:durableId="1834372743">
    <w:abstractNumId w:val="8"/>
  </w:num>
  <w:num w:numId="5" w16cid:durableId="1329485257">
    <w:abstractNumId w:val="4"/>
  </w:num>
  <w:num w:numId="6" w16cid:durableId="20052371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49557295">
    <w:abstractNumId w:val="0"/>
  </w:num>
  <w:num w:numId="8" w16cid:durableId="1268151890">
    <w:abstractNumId w:val="5"/>
  </w:num>
  <w:num w:numId="9" w16cid:durableId="280384240">
    <w:abstractNumId w:val="6"/>
  </w:num>
  <w:num w:numId="10" w16cid:durableId="1792818538">
    <w:abstractNumId w:val="3"/>
  </w:num>
  <w:num w:numId="11" w16cid:durableId="832574363">
    <w:abstractNumId w:val="10"/>
  </w:num>
  <w:num w:numId="12" w16cid:durableId="509221760">
    <w:abstractNumId w:val="2"/>
  </w:num>
  <w:num w:numId="13" w16cid:durableId="195192961">
    <w:abstractNumId w:val="9"/>
  </w:num>
  <w:num w:numId="14" w16cid:durableId="4558039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B91"/>
    <w:rsid w:val="00006FC9"/>
    <w:rsid w:val="00056CDC"/>
    <w:rsid w:val="000648ED"/>
    <w:rsid w:val="00070082"/>
    <w:rsid w:val="000B541A"/>
    <w:rsid w:val="000C272A"/>
    <w:rsid w:val="001101AE"/>
    <w:rsid w:val="00165EC1"/>
    <w:rsid w:val="00167081"/>
    <w:rsid w:val="00172776"/>
    <w:rsid w:val="00196236"/>
    <w:rsid w:val="001B09A1"/>
    <w:rsid w:val="001B0B60"/>
    <w:rsid w:val="001B5CDA"/>
    <w:rsid w:val="001D4DFE"/>
    <w:rsid w:val="001D6067"/>
    <w:rsid w:val="001E22CC"/>
    <w:rsid w:val="002074A0"/>
    <w:rsid w:val="00214D19"/>
    <w:rsid w:val="00274CEE"/>
    <w:rsid w:val="00275CE1"/>
    <w:rsid w:val="00293D14"/>
    <w:rsid w:val="002B18C4"/>
    <w:rsid w:val="002D5058"/>
    <w:rsid w:val="002E6DD9"/>
    <w:rsid w:val="003339EC"/>
    <w:rsid w:val="0033487A"/>
    <w:rsid w:val="00347759"/>
    <w:rsid w:val="003A697F"/>
    <w:rsid w:val="003C2BB0"/>
    <w:rsid w:val="003C310D"/>
    <w:rsid w:val="003F1FC0"/>
    <w:rsid w:val="00402C0C"/>
    <w:rsid w:val="0041171F"/>
    <w:rsid w:val="00414EBB"/>
    <w:rsid w:val="00420A20"/>
    <w:rsid w:val="00441116"/>
    <w:rsid w:val="00457579"/>
    <w:rsid w:val="00466558"/>
    <w:rsid w:val="00483CD2"/>
    <w:rsid w:val="004904FA"/>
    <w:rsid w:val="004A398B"/>
    <w:rsid w:val="004E68B9"/>
    <w:rsid w:val="004F6250"/>
    <w:rsid w:val="00500AF1"/>
    <w:rsid w:val="00542193"/>
    <w:rsid w:val="00557683"/>
    <w:rsid w:val="0056048B"/>
    <w:rsid w:val="0056075F"/>
    <w:rsid w:val="005853FE"/>
    <w:rsid w:val="005D6EA2"/>
    <w:rsid w:val="005E3D19"/>
    <w:rsid w:val="00612DB3"/>
    <w:rsid w:val="006301DF"/>
    <w:rsid w:val="0063069A"/>
    <w:rsid w:val="00635131"/>
    <w:rsid w:val="00647616"/>
    <w:rsid w:val="006606F7"/>
    <w:rsid w:val="006E08B4"/>
    <w:rsid w:val="0071467F"/>
    <w:rsid w:val="007446D9"/>
    <w:rsid w:val="00746462"/>
    <w:rsid w:val="00765761"/>
    <w:rsid w:val="00777B0A"/>
    <w:rsid w:val="007F2652"/>
    <w:rsid w:val="0084240A"/>
    <w:rsid w:val="008473EB"/>
    <w:rsid w:val="008633EC"/>
    <w:rsid w:val="00882938"/>
    <w:rsid w:val="00895DBF"/>
    <w:rsid w:val="008B4FB4"/>
    <w:rsid w:val="008C2267"/>
    <w:rsid w:val="008D1D46"/>
    <w:rsid w:val="008F1B88"/>
    <w:rsid w:val="0092424A"/>
    <w:rsid w:val="0095520E"/>
    <w:rsid w:val="009D3DAE"/>
    <w:rsid w:val="009F62D1"/>
    <w:rsid w:val="00A04359"/>
    <w:rsid w:val="00A327EC"/>
    <w:rsid w:val="00A53650"/>
    <w:rsid w:val="00A55733"/>
    <w:rsid w:val="00A63302"/>
    <w:rsid w:val="00B136E9"/>
    <w:rsid w:val="00B922C5"/>
    <w:rsid w:val="00BA6155"/>
    <w:rsid w:val="00BC14BE"/>
    <w:rsid w:val="00BE4140"/>
    <w:rsid w:val="00BE452F"/>
    <w:rsid w:val="00C05278"/>
    <w:rsid w:val="00C22921"/>
    <w:rsid w:val="00C512EB"/>
    <w:rsid w:val="00C724FA"/>
    <w:rsid w:val="00C74E1A"/>
    <w:rsid w:val="00C804F9"/>
    <w:rsid w:val="00CB79D5"/>
    <w:rsid w:val="00CD6AC5"/>
    <w:rsid w:val="00CD6E68"/>
    <w:rsid w:val="00CE383A"/>
    <w:rsid w:val="00D005A0"/>
    <w:rsid w:val="00D422A4"/>
    <w:rsid w:val="00D42824"/>
    <w:rsid w:val="00D43B91"/>
    <w:rsid w:val="00D54294"/>
    <w:rsid w:val="00D97405"/>
    <w:rsid w:val="00D97F44"/>
    <w:rsid w:val="00DB2C25"/>
    <w:rsid w:val="00DB4A61"/>
    <w:rsid w:val="00DD05AA"/>
    <w:rsid w:val="00DE0D9E"/>
    <w:rsid w:val="00E03C76"/>
    <w:rsid w:val="00E57261"/>
    <w:rsid w:val="00E86829"/>
    <w:rsid w:val="00EA0162"/>
    <w:rsid w:val="00EB1D8E"/>
    <w:rsid w:val="00EE0268"/>
    <w:rsid w:val="00EE1E70"/>
    <w:rsid w:val="00EE2729"/>
    <w:rsid w:val="00EF7F20"/>
    <w:rsid w:val="00F005CA"/>
    <w:rsid w:val="00F00719"/>
    <w:rsid w:val="00F1401C"/>
    <w:rsid w:val="00F23C9C"/>
    <w:rsid w:val="00F42B46"/>
    <w:rsid w:val="00F740A1"/>
    <w:rsid w:val="00F747AE"/>
    <w:rsid w:val="00FA08CE"/>
    <w:rsid w:val="00FB4C10"/>
    <w:rsid w:val="00FE5F0E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07946C"/>
  <w15:chartTrackingRefBased/>
  <w15:docId w15:val="{31D06ED6-8D15-4AF2-BBFD-354CFBB15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E383A"/>
    <w:pPr>
      <w:spacing w:after="120" w:line="240" w:lineRule="auto"/>
      <w:ind w:left="1701"/>
    </w:pPr>
    <w:rPr>
      <w:rFonts w:ascii="Calibri" w:hAnsi="Calibri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D6067"/>
    <w:pPr>
      <w:keepNext/>
      <w:keepLines/>
      <w:spacing w:before="360"/>
      <w:ind w:left="0"/>
      <w:outlineLvl w:val="0"/>
    </w:pPr>
    <w:rPr>
      <w:rFonts w:eastAsiaTheme="majorEastAsia" w:cstheme="majorBidi"/>
      <w:b/>
      <w:color w:val="0060A4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804F9"/>
    <w:pPr>
      <w:keepNext/>
      <w:keepLines/>
      <w:numPr>
        <w:numId w:val="5"/>
      </w:numPr>
      <w:spacing w:before="240"/>
      <w:outlineLvl w:val="1"/>
    </w:pPr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EF7F20"/>
    <w:pPr>
      <w:keepNext/>
      <w:keepLines/>
      <w:spacing w:before="160" w:after="40"/>
      <w:outlineLvl w:val="2"/>
    </w:pPr>
    <w:rPr>
      <w:rFonts w:eastAsiaTheme="majorEastAsia" w:cstheme="majorBidi"/>
      <w:b/>
      <w:color w:val="004182" w:themeColor="accent4"/>
      <w:szCs w:val="24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rsid w:val="00167081"/>
    <w:pPr>
      <w:spacing w:after="0"/>
      <w:contextualSpacing/>
      <w:jc w:val="center"/>
    </w:pPr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67081"/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rsid w:val="00167081"/>
    <w:pPr>
      <w:numPr>
        <w:ilvl w:val="1"/>
      </w:numPr>
      <w:ind w:left="1701"/>
      <w:jc w:val="center"/>
    </w:pPr>
    <w:rPr>
      <w:rFonts w:eastAsiaTheme="minorEastAsia" w:cstheme="minorHAnsi"/>
      <w:b/>
      <w:color w:val="808080" w:themeColor="background1" w:themeShade="80"/>
      <w:sz w:val="48"/>
    </w:rPr>
  </w:style>
  <w:style w:type="character" w:customStyle="1" w:styleId="AlaotsikkoChar">
    <w:name w:val="Alaotsikko Char"/>
    <w:basedOn w:val="Kappaleenoletusfontti"/>
    <w:link w:val="Alaotsikko"/>
    <w:uiPriority w:val="11"/>
    <w:rsid w:val="00167081"/>
    <w:rPr>
      <w:rFonts w:ascii="Calibri" w:eastAsiaTheme="minorEastAsia" w:hAnsi="Calibri" w:cstheme="minorHAnsi"/>
      <w:b/>
      <w:color w:val="808080" w:themeColor="background1" w:themeShade="80"/>
      <w:sz w:val="48"/>
    </w:rPr>
  </w:style>
  <w:style w:type="character" w:customStyle="1" w:styleId="Otsikko1Char">
    <w:name w:val="Otsikko 1 Char"/>
    <w:basedOn w:val="Kappaleenoletusfontti"/>
    <w:link w:val="Otsikko1"/>
    <w:uiPriority w:val="9"/>
    <w:rsid w:val="001D6067"/>
    <w:rPr>
      <w:rFonts w:ascii="Calibri" w:eastAsiaTheme="majorEastAsia" w:hAnsi="Calibri" w:cstheme="majorBidi"/>
      <w:b/>
      <w:color w:val="0060A4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C804F9"/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F7F20"/>
    <w:rPr>
      <w:rFonts w:ascii="Calibri" w:eastAsiaTheme="majorEastAsia" w:hAnsi="Calibri" w:cstheme="majorBidi"/>
      <w:b/>
      <w:color w:val="004182" w:themeColor="accent4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670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67081"/>
    <w:rPr>
      <w:rFonts w:ascii="Segoe UI" w:hAnsi="Segoe UI" w:cs="Segoe UI"/>
      <w:sz w:val="18"/>
      <w:szCs w:val="18"/>
    </w:rPr>
  </w:style>
  <w:style w:type="paragraph" w:styleId="Eivli">
    <w:name w:val="No Spacing"/>
    <w:link w:val="EivliChar"/>
    <w:uiPriority w:val="1"/>
    <w:rsid w:val="00167081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167081"/>
    <w:rPr>
      <w:rFonts w:eastAsiaTheme="minorEastAsia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167081"/>
  </w:style>
  <w:style w:type="paragraph" w:styleId="Alatunniste">
    <w:name w:val="footer"/>
    <w:basedOn w:val="Normaali"/>
    <w:link w:val="Ala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67081"/>
  </w:style>
  <w:style w:type="paragraph" w:customStyle="1" w:styleId="BasicParagraph">
    <w:name w:val="[Basic Paragraph]"/>
    <w:basedOn w:val="Normaali"/>
    <w:uiPriority w:val="99"/>
    <w:rsid w:val="001670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sllysluettelonotsikko">
    <w:name w:val="TOC Heading"/>
    <w:basedOn w:val="Otsikko1"/>
    <w:next w:val="Normaali"/>
    <w:uiPriority w:val="39"/>
    <w:unhideWhenUsed/>
    <w:rsid w:val="00167081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167081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167081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167081"/>
    <w:pPr>
      <w:spacing w:after="100"/>
      <w:ind w:left="440"/>
    </w:pPr>
  </w:style>
  <w:style w:type="character" w:styleId="Hyperlinkki">
    <w:name w:val="Hyperlink"/>
    <w:basedOn w:val="Kappaleenoletusfontti"/>
    <w:uiPriority w:val="99"/>
    <w:unhideWhenUsed/>
    <w:rsid w:val="00167081"/>
    <w:rPr>
      <w:color w:val="FFFFFF" w:themeColor="hyperlink"/>
      <w:u w:val="single"/>
    </w:rPr>
  </w:style>
  <w:style w:type="paragraph" w:styleId="Lainaus">
    <w:name w:val="Quote"/>
    <w:basedOn w:val="Normaali"/>
    <w:next w:val="Normaali"/>
    <w:link w:val="LainausChar"/>
    <w:uiPriority w:val="29"/>
    <w:qFormat/>
    <w:rsid w:val="00A327EC"/>
    <w:pPr>
      <w:spacing w:before="120"/>
      <w:ind w:left="862" w:right="862"/>
    </w:pPr>
    <w:rPr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A327EC"/>
    <w:rPr>
      <w:rFonts w:ascii="Calibri" w:hAnsi="Calibri"/>
      <w:iCs/>
      <w:sz w:val="20"/>
    </w:rPr>
  </w:style>
  <w:style w:type="paragraph" w:styleId="Luettelokappale">
    <w:name w:val="List Paragraph"/>
    <w:basedOn w:val="Normaali"/>
    <w:uiPriority w:val="34"/>
    <w:qFormat/>
    <w:rsid w:val="00CE383A"/>
    <w:pPr>
      <w:numPr>
        <w:numId w:val="3"/>
      </w:numPr>
      <w:ind w:left="2625" w:hanging="357"/>
      <w:contextualSpacing/>
    </w:pPr>
  </w:style>
  <w:style w:type="table" w:styleId="TaulukkoRuudukko">
    <w:name w:val="Table Grid"/>
    <w:basedOn w:val="Normaalitaulukko"/>
    <w:uiPriority w:val="39"/>
    <w:rsid w:val="00746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edot">
    <w:name w:val="Tiedot"/>
    <w:basedOn w:val="Normaali"/>
    <w:qFormat/>
    <w:rsid w:val="001D6067"/>
    <w:pPr>
      <w:spacing w:after="0"/>
      <w:ind w:left="0"/>
    </w:pPr>
  </w:style>
  <w:style w:type="character" w:styleId="Ratkaisematonmaininta">
    <w:name w:val="Unresolved Mention"/>
    <w:basedOn w:val="Kappaleenoletusfontti"/>
    <w:uiPriority w:val="99"/>
    <w:semiHidden/>
    <w:unhideWhenUsed/>
    <w:rsid w:val="007F2652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2D5058"/>
    <w:rPr>
      <w:color w:val="808080"/>
    </w:rPr>
  </w:style>
  <w:style w:type="character" w:styleId="AvattuHyperlinkki">
    <w:name w:val="FollowedHyperlink"/>
    <w:basedOn w:val="Kappaleenoletusfontti"/>
    <w:uiPriority w:val="99"/>
    <w:semiHidden/>
    <w:unhideWhenUsed/>
    <w:rsid w:val="00B922C5"/>
    <w:rPr>
      <w:color w:val="FFFFFF" w:themeColor="followedHyperlink"/>
      <w:u w:val="single"/>
    </w:rPr>
  </w:style>
  <w:style w:type="paragraph" w:customStyle="1" w:styleId="Default">
    <w:name w:val="Default"/>
    <w:rsid w:val="00F140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4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rpa.halonen@polvijarvi.fi" TargetMode="External"/><Relationship Id="rId13" Type="http://schemas.openxmlformats.org/officeDocument/2006/relationships/hyperlink" Target="mailto:sirpa.halonen@polvijarvi.f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rpa.halonen@polvijarvi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rpa.halonen@polvijarvi.f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irpa.halonen@polvijarvi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rpa.halonen@polvijarvi.fi" TargetMode="External"/><Relationship Id="rId14" Type="http://schemas.openxmlformats.org/officeDocument/2006/relationships/hyperlink" Target="mailto:sirpa.halonen@polvijarvi.f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piann2\Desktop\Word-mallit%20dotx\Word-mallit%20dotx\Muistio_word-malli_valmis.dotx" TargetMode="External"/></Relationships>
</file>

<file path=word/theme/theme1.xml><?xml version="1.0" encoding="utf-8"?>
<a:theme xmlns:a="http://schemas.openxmlformats.org/drawingml/2006/main" name="Polvijarvi">
  <a:themeElements>
    <a:clrScheme name="Polvijarvi">
      <a:dk1>
        <a:srgbClr val="FFFFFF"/>
      </a:dk1>
      <a:lt1>
        <a:sysClr val="window" lastClr="FFFFFF"/>
      </a:lt1>
      <a:dk2>
        <a:srgbClr val="001E50"/>
      </a:dk2>
      <a:lt2>
        <a:srgbClr val="FF5FBE"/>
      </a:lt2>
      <a:accent1>
        <a:srgbClr val="0082DC"/>
      </a:accent1>
      <a:accent2>
        <a:srgbClr val="CD3C82"/>
      </a:accent2>
      <a:accent3>
        <a:srgbClr val="FFD200"/>
      </a:accent3>
      <a:accent4>
        <a:srgbClr val="004182"/>
      </a:accent4>
      <a:accent5>
        <a:srgbClr val="A02364"/>
      </a:accent5>
      <a:accent6>
        <a:srgbClr val="E6AA00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olvijarvi" id="{97226BCE-309D-4846-A86B-43EF27F35ADF}" vid="{0F5A6660-D5B3-411E-8915-42F3362DE3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B8803-8FC4-4431-A419-3F63B960A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Muistio_word-malli_valmis</Template>
  <TotalTime>8</TotalTime>
  <Pages>6</Pages>
  <Words>1111</Words>
  <Characters>9002</Characters>
  <Application>Microsoft Office Word</Application>
  <DocSecurity>0</DocSecurity>
  <Lines>75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Muistiopohja</vt:lpstr>
    </vt:vector>
  </TitlesOfParts>
  <Company/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Muistiopohja</dc:title>
  <dc:subject>Raportin alaotsikko</dc:subject>
  <dc:creator>Lampinen Anni</dc:creator>
  <cp:keywords/>
  <dc:description/>
  <cp:lastModifiedBy>Parkkinen Jaana</cp:lastModifiedBy>
  <cp:revision>6</cp:revision>
  <dcterms:created xsi:type="dcterms:W3CDTF">2026-03-06T08:11:00Z</dcterms:created>
  <dcterms:modified xsi:type="dcterms:W3CDTF">2026-03-19T06:08:00Z</dcterms:modified>
</cp:coreProperties>
</file>