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595F6" w14:textId="052CC61F" w:rsidR="00056CDC" w:rsidRDefault="008F1B88" w:rsidP="00056CDC">
      <w:pPr>
        <w:pStyle w:val="Otsikko1"/>
        <w:spacing w:before="0"/>
        <w:rPr>
          <w:color w:val="002D7A" w:themeColor="text2" w:themeTint="E6"/>
        </w:rPr>
      </w:pPr>
      <w:r w:rsidRPr="00F740A1">
        <w:rPr>
          <w:color w:val="002D7A" w:themeColor="text2" w:themeTint="E6"/>
        </w:rPr>
        <w:t>Salivuorohakemu</w:t>
      </w:r>
      <w:r w:rsidR="00B922C5">
        <w:rPr>
          <w:color w:val="002D7A" w:themeColor="text2" w:themeTint="E6"/>
        </w:rPr>
        <w:t>kset</w:t>
      </w:r>
      <w:r w:rsidRPr="00F740A1">
        <w:rPr>
          <w:color w:val="002D7A" w:themeColor="text2" w:themeTint="E6"/>
        </w:rPr>
        <w:t xml:space="preserve"> kaudelle 202</w:t>
      </w:r>
      <w:r w:rsidR="00D26B60">
        <w:rPr>
          <w:color w:val="002D7A" w:themeColor="text2" w:themeTint="E6"/>
        </w:rPr>
        <w:t>5</w:t>
      </w:r>
      <w:r w:rsidRPr="00F740A1">
        <w:rPr>
          <w:color w:val="002D7A" w:themeColor="text2" w:themeTint="E6"/>
        </w:rPr>
        <w:t>–202</w:t>
      </w:r>
      <w:r w:rsidR="00D26B60">
        <w:rPr>
          <w:color w:val="002D7A" w:themeColor="text2" w:themeTint="E6"/>
        </w:rPr>
        <w:t>6</w:t>
      </w:r>
    </w:p>
    <w:p w14:paraId="623115E0" w14:textId="77777777" w:rsidR="00056CDC" w:rsidRPr="00056CDC" w:rsidRDefault="00056CDC" w:rsidP="00D26B60">
      <w:pPr>
        <w:ind w:left="0"/>
      </w:pPr>
    </w:p>
    <w:p w14:paraId="5A1E8056" w14:textId="33DC86FC" w:rsidR="008F1B88" w:rsidRPr="00004C1B" w:rsidRDefault="00D97405" w:rsidP="00004C1B">
      <w:pPr>
        <w:ind w:left="0"/>
        <w:jc w:val="both"/>
        <w:rPr>
          <w:sz w:val="24"/>
          <w:szCs w:val="24"/>
        </w:rPr>
      </w:pPr>
      <w:r w:rsidRPr="00004C1B">
        <w:rPr>
          <w:sz w:val="24"/>
          <w:szCs w:val="24"/>
        </w:rPr>
        <w:t xml:space="preserve">Kauden </w:t>
      </w:r>
      <w:r w:rsidR="00C017CC" w:rsidRPr="00004C1B">
        <w:rPr>
          <w:sz w:val="24"/>
          <w:szCs w:val="24"/>
        </w:rPr>
        <w:t>202</w:t>
      </w:r>
      <w:r w:rsidR="00E87BC3" w:rsidRPr="00004C1B">
        <w:rPr>
          <w:sz w:val="24"/>
          <w:szCs w:val="24"/>
        </w:rPr>
        <w:t>5</w:t>
      </w:r>
      <w:r w:rsidR="00C017CC" w:rsidRPr="00004C1B">
        <w:rPr>
          <w:sz w:val="24"/>
          <w:szCs w:val="24"/>
        </w:rPr>
        <w:t>–202</w:t>
      </w:r>
      <w:r w:rsidR="00E87BC3" w:rsidRPr="00004C1B">
        <w:rPr>
          <w:sz w:val="24"/>
          <w:szCs w:val="24"/>
        </w:rPr>
        <w:t>6</w:t>
      </w:r>
      <w:r w:rsidRPr="00004C1B">
        <w:rPr>
          <w:sz w:val="24"/>
          <w:szCs w:val="24"/>
        </w:rPr>
        <w:t xml:space="preserve"> vuoroja voi hakea ajalle </w:t>
      </w:r>
      <w:r w:rsidR="00E87BC3" w:rsidRPr="00004C1B">
        <w:rPr>
          <w:sz w:val="24"/>
          <w:szCs w:val="24"/>
        </w:rPr>
        <w:t>1</w:t>
      </w:r>
      <w:r w:rsidR="00CB169C" w:rsidRPr="00004C1B">
        <w:rPr>
          <w:sz w:val="24"/>
          <w:szCs w:val="24"/>
        </w:rPr>
        <w:t>.9.</w:t>
      </w:r>
      <w:r w:rsidR="008F1B88" w:rsidRPr="00004C1B">
        <w:rPr>
          <w:sz w:val="24"/>
          <w:szCs w:val="24"/>
        </w:rPr>
        <w:t>202</w:t>
      </w:r>
      <w:r w:rsidR="00E87BC3" w:rsidRPr="00004C1B">
        <w:rPr>
          <w:sz w:val="24"/>
          <w:szCs w:val="24"/>
        </w:rPr>
        <w:t>5</w:t>
      </w:r>
      <w:r w:rsidR="008F1B88" w:rsidRPr="00004C1B">
        <w:rPr>
          <w:sz w:val="24"/>
          <w:szCs w:val="24"/>
        </w:rPr>
        <w:t>–2</w:t>
      </w:r>
      <w:r w:rsidR="009B13F6" w:rsidRPr="00004C1B">
        <w:rPr>
          <w:sz w:val="24"/>
          <w:szCs w:val="24"/>
        </w:rPr>
        <w:t>4</w:t>
      </w:r>
      <w:r w:rsidR="008F1B88" w:rsidRPr="00004C1B">
        <w:rPr>
          <w:sz w:val="24"/>
          <w:szCs w:val="24"/>
        </w:rPr>
        <w:t>.5.202</w:t>
      </w:r>
      <w:r w:rsidR="00E87BC3" w:rsidRPr="00004C1B">
        <w:rPr>
          <w:sz w:val="24"/>
          <w:szCs w:val="24"/>
        </w:rPr>
        <w:t>6</w:t>
      </w:r>
      <w:r w:rsidR="000E7157" w:rsidRPr="00004C1B">
        <w:rPr>
          <w:sz w:val="24"/>
          <w:szCs w:val="24"/>
        </w:rPr>
        <w:t xml:space="preserve"> </w:t>
      </w:r>
      <w:r w:rsidRPr="00004C1B">
        <w:rPr>
          <w:sz w:val="24"/>
          <w:szCs w:val="24"/>
        </w:rPr>
        <w:t>seuraavasti</w:t>
      </w:r>
      <w:r w:rsidR="008F1B88" w:rsidRPr="00004C1B">
        <w:rPr>
          <w:sz w:val="24"/>
          <w:szCs w:val="24"/>
        </w:rPr>
        <w:t>:</w:t>
      </w:r>
    </w:p>
    <w:p w14:paraId="5E2E133F" w14:textId="2288BE84" w:rsidR="008F1B88" w:rsidRPr="00004C1B" w:rsidRDefault="008F1B88" w:rsidP="008F1B88">
      <w:pPr>
        <w:pStyle w:val="Luettelokappale"/>
        <w:ind w:left="851" w:hanging="426"/>
        <w:rPr>
          <w:sz w:val="24"/>
          <w:szCs w:val="24"/>
        </w:rPr>
      </w:pPr>
      <w:r w:rsidRPr="00004C1B">
        <w:rPr>
          <w:sz w:val="24"/>
          <w:szCs w:val="24"/>
        </w:rPr>
        <w:t>Vaparille ma-pe klo 1</w:t>
      </w:r>
      <w:r w:rsidR="00FF6D32" w:rsidRPr="00004C1B">
        <w:rPr>
          <w:sz w:val="24"/>
          <w:szCs w:val="24"/>
        </w:rPr>
        <w:t>5</w:t>
      </w:r>
      <w:r w:rsidRPr="00004C1B">
        <w:rPr>
          <w:sz w:val="24"/>
          <w:szCs w:val="24"/>
        </w:rPr>
        <w:t>–21, la klo 12–</w:t>
      </w:r>
      <w:r w:rsidR="006D64BC" w:rsidRPr="00004C1B">
        <w:rPr>
          <w:sz w:val="24"/>
          <w:szCs w:val="24"/>
        </w:rPr>
        <w:t>18</w:t>
      </w:r>
      <w:r w:rsidRPr="00004C1B">
        <w:rPr>
          <w:sz w:val="24"/>
          <w:szCs w:val="24"/>
        </w:rPr>
        <w:t>, su klo 12–2</w:t>
      </w:r>
      <w:r w:rsidR="00FF6D32" w:rsidRPr="00004C1B">
        <w:rPr>
          <w:sz w:val="24"/>
          <w:szCs w:val="24"/>
        </w:rPr>
        <w:t>0</w:t>
      </w:r>
    </w:p>
    <w:p w14:paraId="74B71F44" w14:textId="1FB77DA1" w:rsidR="008F1B88" w:rsidRPr="00004C1B" w:rsidRDefault="008F1B88" w:rsidP="008F1B88">
      <w:pPr>
        <w:pStyle w:val="Luettelokappale"/>
        <w:ind w:left="851" w:hanging="426"/>
        <w:rPr>
          <w:sz w:val="24"/>
          <w:szCs w:val="24"/>
        </w:rPr>
      </w:pPr>
      <w:r w:rsidRPr="00004C1B">
        <w:rPr>
          <w:sz w:val="24"/>
          <w:szCs w:val="24"/>
        </w:rPr>
        <w:t>A-salille ma-pe klo 1</w:t>
      </w:r>
      <w:r w:rsidR="000E7157" w:rsidRPr="00004C1B">
        <w:rPr>
          <w:sz w:val="24"/>
          <w:szCs w:val="24"/>
        </w:rPr>
        <w:t>6</w:t>
      </w:r>
      <w:r w:rsidRPr="00004C1B">
        <w:rPr>
          <w:sz w:val="24"/>
          <w:szCs w:val="24"/>
        </w:rPr>
        <w:t>–21, la klo 12–</w:t>
      </w:r>
      <w:r w:rsidR="0055543E" w:rsidRPr="00004C1B">
        <w:rPr>
          <w:sz w:val="24"/>
          <w:szCs w:val="24"/>
        </w:rPr>
        <w:t>18</w:t>
      </w:r>
      <w:r w:rsidRPr="00004C1B">
        <w:rPr>
          <w:sz w:val="24"/>
          <w:szCs w:val="24"/>
        </w:rPr>
        <w:t>, su klo 12–2</w:t>
      </w:r>
      <w:r w:rsidR="00FF6D32" w:rsidRPr="00004C1B">
        <w:rPr>
          <w:sz w:val="24"/>
          <w:szCs w:val="24"/>
        </w:rPr>
        <w:t>0</w:t>
      </w:r>
    </w:p>
    <w:p w14:paraId="68EC6AA4" w14:textId="492D23B0" w:rsidR="008F1B88" w:rsidRPr="00004C1B" w:rsidRDefault="008F1B88" w:rsidP="008F1B88">
      <w:pPr>
        <w:pStyle w:val="Luettelokappale"/>
        <w:ind w:left="851" w:hanging="426"/>
        <w:rPr>
          <w:sz w:val="24"/>
          <w:szCs w:val="24"/>
        </w:rPr>
      </w:pPr>
      <w:r w:rsidRPr="00004C1B">
        <w:rPr>
          <w:sz w:val="24"/>
          <w:szCs w:val="24"/>
        </w:rPr>
        <w:t>Sotkuman koulu</w:t>
      </w:r>
      <w:r w:rsidR="007F2652" w:rsidRPr="00004C1B">
        <w:rPr>
          <w:sz w:val="24"/>
          <w:szCs w:val="24"/>
        </w:rPr>
        <w:t>n liikuntasaliin</w:t>
      </w:r>
      <w:r w:rsidRPr="00004C1B">
        <w:rPr>
          <w:sz w:val="24"/>
          <w:szCs w:val="24"/>
        </w:rPr>
        <w:t xml:space="preserve"> ma-pe klo 16–2</w:t>
      </w:r>
      <w:r w:rsidR="00FF6D32" w:rsidRPr="00004C1B">
        <w:rPr>
          <w:sz w:val="24"/>
          <w:szCs w:val="24"/>
        </w:rPr>
        <w:t>0</w:t>
      </w:r>
      <w:r w:rsidRPr="00004C1B">
        <w:rPr>
          <w:sz w:val="24"/>
          <w:szCs w:val="24"/>
        </w:rPr>
        <w:t>, la-su klo 10–2</w:t>
      </w:r>
      <w:r w:rsidR="00FF6D32" w:rsidRPr="00004C1B">
        <w:rPr>
          <w:sz w:val="24"/>
          <w:szCs w:val="24"/>
        </w:rPr>
        <w:t>0</w:t>
      </w:r>
      <w:r w:rsidR="007F2652" w:rsidRPr="00004C1B">
        <w:rPr>
          <w:sz w:val="24"/>
          <w:szCs w:val="24"/>
        </w:rPr>
        <w:t>.</w:t>
      </w:r>
    </w:p>
    <w:p w14:paraId="4CFD4325" w14:textId="315AF568" w:rsidR="008F1B88" w:rsidRPr="00004C1B" w:rsidRDefault="008F1B88" w:rsidP="008F1B88">
      <w:pPr>
        <w:ind w:left="0"/>
        <w:rPr>
          <w:sz w:val="24"/>
          <w:szCs w:val="24"/>
        </w:rPr>
      </w:pPr>
      <w:r w:rsidRPr="00004C1B">
        <w:rPr>
          <w:sz w:val="24"/>
          <w:szCs w:val="24"/>
        </w:rPr>
        <w:t>Jokaiseen liikuntasaliin haetaan vuoroja erillisellä hakemuksella.</w:t>
      </w:r>
    </w:p>
    <w:p w14:paraId="7C5B3A70" w14:textId="1B66A05E" w:rsidR="007F2652" w:rsidRPr="00004C1B" w:rsidRDefault="007F2652" w:rsidP="008F1B88">
      <w:pPr>
        <w:ind w:left="0"/>
        <w:rPr>
          <w:sz w:val="24"/>
          <w:szCs w:val="24"/>
        </w:rPr>
      </w:pPr>
      <w:bookmarkStart w:id="0" w:name="_Hlk73951690"/>
      <w:r w:rsidRPr="00004C1B">
        <w:rPr>
          <w:sz w:val="24"/>
          <w:szCs w:val="24"/>
        </w:rPr>
        <w:t>K</w:t>
      </w:r>
      <w:r w:rsidR="00CB169C" w:rsidRPr="00004C1B">
        <w:rPr>
          <w:sz w:val="24"/>
          <w:szCs w:val="24"/>
        </w:rPr>
        <w:t xml:space="preserve">auden </w:t>
      </w:r>
      <w:r w:rsidR="00C017CC" w:rsidRPr="00004C1B">
        <w:rPr>
          <w:sz w:val="24"/>
          <w:szCs w:val="24"/>
        </w:rPr>
        <w:t>202</w:t>
      </w:r>
      <w:r w:rsidR="00E036CC" w:rsidRPr="00004C1B">
        <w:rPr>
          <w:sz w:val="24"/>
          <w:szCs w:val="24"/>
        </w:rPr>
        <w:t>5</w:t>
      </w:r>
      <w:r w:rsidR="00C017CC" w:rsidRPr="00004C1B">
        <w:rPr>
          <w:sz w:val="24"/>
          <w:szCs w:val="24"/>
        </w:rPr>
        <w:t>–202</w:t>
      </w:r>
      <w:r w:rsidR="00E036CC" w:rsidRPr="00004C1B">
        <w:rPr>
          <w:sz w:val="24"/>
          <w:szCs w:val="24"/>
        </w:rPr>
        <w:t>6</w:t>
      </w:r>
      <w:r w:rsidR="00CB169C" w:rsidRPr="00004C1B">
        <w:rPr>
          <w:sz w:val="24"/>
          <w:szCs w:val="24"/>
        </w:rPr>
        <w:t xml:space="preserve"> salivuorojen hakulomakkeet </w:t>
      </w:r>
      <w:r w:rsidR="008F1B88" w:rsidRPr="00004C1B">
        <w:rPr>
          <w:sz w:val="24"/>
          <w:szCs w:val="24"/>
        </w:rPr>
        <w:t xml:space="preserve">tulee palauttaa </w:t>
      </w:r>
      <w:r w:rsidR="008F1B88" w:rsidRPr="00004C1B">
        <w:rPr>
          <w:b/>
          <w:sz w:val="24"/>
          <w:szCs w:val="24"/>
        </w:rPr>
        <w:t xml:space="preserve">perjantaihin </w:t>
      </w:r>
      <w:r w:rsidR="00EF61CB" w:rsidRPr="00004C1B">
        <w:rPr>
          <w:b/>
          <w:sz w:val="24"/>
          <w:szCs w:val="24"/>
        </w:rPr>
        <w:t>27</w:t>
      </w:r>
      <w:r w:rsidR="008F1B88" w:rsidRPr="00004C1B">
        <w:rPr>
          <w:b/>
          <w:sz w:val="24"/>
          <w:szCs w:val="24"/>
        </w:rPr>
        <w:t>.</w:t>
      </w:r>
      <w:r w:rsidR="00EF61CB" w:rsidRPr="00004C1B">
        <w:rPr>
          <w:b/>
          <w:sz w:val="24"/>
          <w:szCs w:val="24"/>
        </w:rPr>
        <w:t>6</w:t>
      </w:r>
      <w:r w:rsidR="008F1B88" w:rsidRPr="00004C1B">
        <w:rPr>
          <w:b/>
          <w:sz w:val="24"/>
          <w:szCs w:val="24"/>
        </w:rPr>
        <w:t>.202</w:t>
      </w:r>
      <w:r w:rsidR="00EF61CB" w:rsidRPr="00004C1B">
        <w:rPr>
          <w:b/>
          <w:sz w:val="24"/>
          <w:szCs w:val="24"/>
        </w:rPr>
        <w:t xml:space="preserve">5 </w:t>
      </w:r>
      <w:r w:rsidR="008F1B88" w:rsidRPr="00004C1B">
        <w:rPr>
          <w:b/>
          <w:sz w:val="24"/>
          <w:szCs w:val="24"/>
        </w:rPr>
        <w:t>mennessä</w:t>
      </w:r>
      <w:r w:rsidR="008F1B88" w:rsidRPr="00004C1B">
        <w:rPr>
          <w:sz w:val="24"/>
          <w:szCs w:val="24"/>
        </w:rPr>
        <w:t xml:space="preserve"> </w:t>
      </w:r>
      <w:r w:rsidRPr="00004C1B">
        <w:rPr>
          <w:sz w:val="24"/>
          <w:szCs w:val="24"/>
        </w:rPr>
        <w:t xml:space="preserve">sähköisesti vapaa-aikakoordinaattori Sirpa Haloselle </w:t>
      </w:r>
      <w:r w:rsidR="008F1B88" w:rsidRPr="00004C1B">
        <w:rPr>
          <w:sz w:val="24"/>
          <w:szCs w:val="24"/>
        </w:rPr>
        <w:t>osoitteeseen</w:t>
      </w:r>
      <w:r w:rsidRPr="00004C1B">
        <w:rPr>
          <w:sz w:val="24"/>
          <w:szCs w:val="24"/>
        </w:rPr>
        <w:t xml:space="preserve"> </w:t>
      </w:r>
      <w:hyperlink r:id="rId8" w:history="1">
        <w:r w:rsidRPr="00004C1B">
          <w:rPr>
            <w:rStyle w:val="Hyperlinkki"/>
            <w:color w:val="0045BB" w:themeColor="text2" w:themeTint="BF"/>
            <w:sz w:val="24"/>
            <w:szCs w:val="24"/>
          </w:rPr>
          <w:t>sirpa.halonen@polvijarvi.fi</w:t>
        </w:r>
      </w:hyperlink>
    </w:p>
    <w:bookmarkEnd w:id="0"/>
    <w:p w14:paraId="655AB7C8" w14:textId="32B163B7" w:rsidR="00D54294" w:rsidRPr="00004C1B" w:rsidRDefault="00004C1B">
      <w:pPr>
        <w:spacing w:after="160" w:line="259" w:lineRule="auto"/>
        <w:ind w:left="0"/>
        <w:rPr>
          <w:sz w:val="24"/>
          <w:szCs w:val="24"/>
        </w:rPr>
      </w:pPr>
      <w:r w:rsidRPr="00004C1B">
        <w:rPr>
          <w:sz w:val="24"/>
          <w:szCs w:val="24"/>
        </w:rPr>
        <w:t xml:space="preserve">Liikuntapaikkojen hinnaston löydät osoitteesta </w:t>
      </w:r>
      <w:hyperlink r:id="rId9" w:history="1">
        <w:r w:rsidRPr="00004C1B">
          <w:rPr>
            <w:rStyle w:val="Hyperlinkki"/>
            <w:color w:val="auto"/>
            <w:sz w:val="24"/>
            <w:szCs w:val="24"/>
          </w:rPr>
          <w:t>www.polvijarvi.fi/liikunta</w:t>
        </w:r>
      </w:hyperlink>
      <w:r>
        <w:rPr>
          <w:sz w:val="24"/>
          <w:szCs w:val="24"/>
        </w:rPr>
        <w:t xml:space="preserve"> </w:t>
      </w:r>
      <w:r w:rsidR="00EB1D8E" w:rsidRPr="00004C1B">
        <w:rPr>
          <w:sz w:val="24"/>
          <w:szCs w:val="24"/>
        </w:rPr>
        <w:br w:type="page"/>
      </w:r>
    </w:p>
    <w:p w14:paraId="6B1CD5C7" w14:textId="7AB6600E" w:rsidR="007F2652" w:rsidRPr="007F2652" w:rsidRDefault="007F2652" w:rsidP="007F2652">
      <w:pPr>
        <w:pStyle w:val="Otsikko2"/>
        <w:numPr>
          <w:ilvl w:val="0"/>
          <w:numId w:val="0"/>
        </w:numPr>
      </w:pPr>
      <w:r w:rsidRPr="007F2652">
        <w:lastRenderedPageBreak/>
        <w:t>A-</w:t>
      </w:r>
      <w:r w:rsidRPr="007F2652">
        <w:rPr>
          <w:rStyle w:val="Otsikko2Char"/>
          <w:b/>
        </w:rPr>
        <w:t>salin salivuorohakemus</w:t>
      </w:r>
      <w:r>
        <w:rPr>
          <w:rStyle w:val="Otsikko2Char"/>
          <w:b/>
        </w:rPr>
        <w:t xml:space="preserve"> kaudelle 202</w:t>
      </w:r>
      <w:r w:rsidR="00EF61CB">
        <w:rPr>
          <w:rStyle w:val="Otsikko2Char"/>
          <w:b/>
        </w:rPr>
        <w:t>5</w:t>
      </w:r>
      <w:r>
        <w:rPr>
          <w:rStyle w:val="Otsikko2Char"/>
          <w:b/>
        </w:rPr>
        <w:t>–202</w:t>
      </w:r>
      <w:r w:rsidR="00EF61CB">
        <w:rPr>
          <w:rStyle w:val="Otsikko2Char"/>
          <w:b/>
        </w:rPr>
        <w:t>6</w:t>
      </w:r>
    </w:p>
    <w:p w14:paraId="223A26D6" w14:textId="77777777" w:rsidR="007F2652" w:rsidRDefault="007F2652" w:rsidP="007F2652">
      <w:pPr>
        <w:ind w:left="0"/>
      </w:pPr>
    </w:p>
    <w:p w14:paraId="271D70B8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F7A10FF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8EACB6B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28ABE55" w14:textId="77777777" w:rsidR="002D5058" w:rsidRPr="007F2652" w:rsidRDefault="002D5058" w:rsidP="002D5058">
      <w:pPr>
        <w:ind w:left="0"/>
        <w:rPr>
          <w:sz w:val="22"/>
        </w:rPr>
      </w:pPr>
    </w:p>
    <w:p w14:paraId="7FB4A375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FEFC4E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60AB8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3A03D71" w14:textId="77777777" w:rsidR="002D5058" w:rsidRPr="007F2652" w:rsidRDefault="002D5058" w:rsidP="002D5058">
      <w:pPr>
        <w:ind w:left="0"/>
        <w:rPr>
          <w:sz w:val="22"/>
        </w:rPr>
      </w:pPr>
    </w:p>
    <w:p w14:paraId="1562002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BABB0E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4AF641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7A09BA7" w14:textId="77777777" w:rsidR="002D5058" w:rsidRPr="007F2652" w:rsidRDefault="002D5058" w:rsidP="002D5058">
      <w:pPr>
        <w:ind w:left="0"/>
        <w:rPr>
          <w:sz w:val="22"/>
        </w:rPr>
      </w:pPr>
    </w:p>
    <w:p w14:paraId="77803DD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DD06733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F13D524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6E46FB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49F7F34" w14:textId="77777777" w:rsidR="002D5058" w:rsidRPr="007F2652" w:rsidRDefault="002D5058" w:rsidP="002D5058">
      <w:pPr>
        <w:ind w:left="0"/>
        <w:rPr>
          <w:sz w:val="22"/>
        </w:rPr>
      </w:pPr>
    </w:p>
    <w:p w14:paraId="75DFA3B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F9780D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235785E" w14:textId="77777777" w:rsidR="002D5058" w:rsidRPr="007F2652" w:rsidRDefault="002D5058" w:rsidP="002D5058">
      <w:pPr>
        <w:ind w:left="0"/>
        <w:rPr>
          <w:sz w:val="22"/>
        </w:rPr>
      </w:pPr>
    </w:p>
    <w:p w14:paraId="28576898" w14:textId="01B60CDA" w:rsidR="002D5058" w:rsidRPr="007F2652" w:rsidRDefault="005B4B3F" w:rsidP="002D5058">
      <w:pPr>
        <w:ind w:left="0"/>
        <w:rPr>
          <w:sz w:val="22"/>
        </w:rPr>
      </w:pPr>
      <w:r>
        <w:rPr>
          <w:sz w:val="22"/>
        </w:rPr>
        <w:t>6</w:t>
      </w:r>
      <w:r w:rsidR="002D5058" w:rsidRPr="007F2652">
        <w:rPr>
          <w:sz w:val="22"/>
        </w:rPr>
        <w:t>. Arvio toimintaan kerrallaan osallistuvien</w:t>
      </w:r>
      <w:r w:rsidR="002D5058">
        <w:rPr>
          <w:sz w:val="22"/>
        </w:rPr>
        <w:t xml:space="preserve"> </w:t>
      </w:r>
      <w:r w:rsidR="002D5058" w:rsidRPr="007F2652">
        <w:rPr>
          <w:sz w:val="22"/>
        </w:rPr>
        <w:t>määrästä:</w:t>
      </w:r>
      <w:r w:rsidR="002D5058">
        <w:rPr>
          <w:sz w:val="22"/>
        </w:rPr>
        <w:br/>
        <w:t>____________________________________</w:t>
      </w:r>
      <w:r w:rsidR="002D5058" w:rsidRPr="007F2652">
        <w:rPr>
          <w:sz w:val="22"/>
        </w:rPr>
        <w:t>____________________________________________</w:t>
      </w:r>
      <w:r w:rsidR="002D5058" w:rsidRPr="007F2652">
        <w:rPr>
          <w:sz w:val="22"/>
        </w:rPr>
        <w:tab/>
      </w:r>
      <w:r w:rsidR="002D5058" w:rsidRPr="007F2652">
        <w:rPr>
          <w:sz w:val="22"/>
        </w:rPr>
        <w:tab/>
      </w:r>
      <w:r w:rsidR="002D5058" w:rsidRPr="007F2652">
        <w:rPr>
          <w:sz w:val="22"/>
        </w:rPr>
        <w:tab/>
      </w:r>
      <w:r w:rsidR="002D5058" w:rsidRPr="007F2652">
        <w:rPr>
          <w:sz w:val="22"/>
        </w:rPr>
        <w:tab/>
      </w:r>
      <w:r w:rsidR="002D5058" w:rsidRPr="007F2652">
        <w:rPr>
          <w:sz w:val="22"/>
        </w:rPr>
        <w:tab/>
      </w:r>
      <w:r w:rsidR="002D5058" w:rsidRPr="007F2652">
        <w:rPr>
          <w:sz w:val="22"/>
        </w:rPr>
        <w:tab/>
      </w:r>
    </w:p>
    <w:p w14:paraId="3C545CC5" w14:textId="587494FB" w:rsidR="002D5058" w:rsidRPr="007F2652" w:rsidRDefault="002D5058" w:rsidP="002D5058">
      <w:pPr>
        <w:ind w:left="0"/>
        <w:rPr>
          <w:sz w:val="22"/>
        </w:rPr>
      </w:pPr>
      <w:r w:rsidRPr="00CB3B4F">
        <w:rPr>
          <w:b/>
          <w:bCs/>
          <w:sz w:val="22"/>
        </w:rPr>
        <w:t>Ka</w:t>
      </w:r>
      <w:r w:rsidR="0056075F" w:rsidRPr="00CB3B4F">
        <w:rPr>
          <w:b/>
          <w:bCs/>
          <w:sz w:val="22"/>
        </w:rPr>
        <w:t xml:space="preserve">uden </w:t>
      </w:r>
      <w:r w:rsidR="006E39C8" w:rsidRPr="00CB3B4F">
        <w:rPr>
          <w:b/>
          <w:bCs/>
          <w:sz w:val="22"/>
        </w:rPr>
        <w:t>2025–2026</w:t>
      </w:r>
      <w:r w:rsidRPr="00CB3B4F">
        <w:rPr>
          <w:b/>
          <w:bCs/>
          <w:sz w:val="22"/>
        </w:rPr>
        <w:t xml:space="preserve"> hakemukset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 w:rsidR="000C41F1">
        <w:rPr>
          <w:b/>
          <w:sz w:val="22"/>
        </w:rPr>
        <w:t>27</w:t>
      </w:r>
      <w:r w:rsidRPr="007F2652">
        <w:rPr>
          <w:b/>
          <w:sz w:val="22"/>
        </w:rPr>
        <w:t>.</w:t>
      </w:r>
      <w:r w:rsidR="000C41F1">
        <w:rPr>
          <w:b/>
          <w:sz w:val="22"/>
        </w:rPr>
        <w:t>6</w:t>
      </w:r>
      <w:r w:rsidRPr="007F2652">
        <w:rPr>
          <w:b/>
          <w:sz w:val="22"/>
        </w:rPr>
        <w:t>.202</w:t>
      </w:r>
      <w:r w:rsidR="000C41F1">
        <w:rPr>
          <w:b/>
          <w:sz w:val="22"/>
        </w:rPr>
        <w:t>5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10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0B77CB56" w14:textId="38A1F144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A-salin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0DC04696" w14:textId="77777777" w:rsidR="002D5058" w:rsidRDefault="002D5058" w:rsidP="002D5058">
      <w:pPr>
        <w:ind w:left="0"/>
        <w:rPr>
          <w:sz w:val="22"/>
        </w:rPr>
      </w:pPr>
    </w:p>
    <w:p w14:paraId="4834BD5B" w14:textId="77777777" w:rsidR="006C00F9" w:rsidRPr="007F2652" w:rsidRDefault="006C00F9" w:rsidP="002D5058">
      <w:pPr>
        <w:ind w:left="0"/>
        <w:rPr>
          <w:sz w:val="22"/>
        </w:rPr>
      </w:pPr>
    </w:p>
    <w:p w14:paraId="24609FA4" w14:textId="77777777" w:rsidR="002D5058" w:rsidRPr="007F2652" w:rsidRDefault="002D5058" w:rsidP="002D5058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29D9246E" w14:textId="77777777" w:rsidR="002D5058" w:rsidRPr="007F2652" w:rsidRDefault="002D5058" w:rsidP="002D5058">
      <w:pPr>
        <w:ind w:left="0"/>
        <w:rPr>
          <w:sz w:val="22"/>
        </w:rPr>
      </w:pPr>
    </w:p>
    <w:p w14:paraId="0A575F3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E055A2B" w14:textId="708A48C8" w:rsidR="007F2652" w:rsidRDefault="007F2652" w:rsidP="00A60FCD">
      <w:pPr>
        <w:pStyle w:val="Otsikko2"/>
        <w:numPr>
          <w:ilvl w:val="0"/>
          <w:numId w:val="0"/>
        </w:numPr>
        <w:rPr>
          <w:rStyle w:val="Otsikko2Char"/>
          <w:b/>
        </w:rPr>
      </w:pPr>
      <w:r>
        <w:lastRenderedPageBreak/>
        <w:t>Vaparin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kaudelle 202</w:t>
      </w:r>
      <w:r w:rsidR="00A60FCD">
        <w:rPr>
          <w:rStyle w:val="Otsikko2Char"/>
          <w:b/>
        </w:rPr>
        <w:t>5</w:t>
      </w:r>
      <w:r>
        <w:rPr>
          <w:rStyle w:val="Otsikko2Char"/>
          <w:b/>
        </w:rPr>
        <w:t>–202</w:t>
      </w:r>
      <w:r w:rsidR="00A60FCD">
        <w:rPr>
          <w:rStyle w:val="Otsikko2Char"/>
          <w:b/>
        </w:rPr>
        <w:t>6</w:t>
      </w:r>
    </w:p>
    <w:p w14:paraId="4FB0AEE9" w14:textId="77777777" w:rsidR="006D5FE3" w:rsidRPr="006D5FE3" w:rsidRDefault="006D5FE3" w:rsidP="006D5FE3"/>
    <w:p w14:paraId="3E6110B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CCB284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8D5FA6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3F4E305" w14:textId="77777777" w:rsidR="007F2652" w:rsidRPr="007F2652" w:rsidRDefault="007F2652" w:rsidP="007F2652">
      <w:pPr>
        <w:ind w:left="0"/>
        <w:rPr>
          <w:sz w:val="22"/>
        </w:rPr>
      </w:pPr>
    </w:p>
    <w:p w14:paraId="34B5EBD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2266E34" w14:textId="77777777" w:rsidR="007F2652" w:rsidRPr="007F2652" w:rsidRDefault="007F2652" w:rsidP="007F2652">
      <w:pPr>
        <w:ind w:left="0"/>
        <w:rPr>
          <w:sz w:val="22"/>
        </w:rPr>
      </w:pPr>
      <w:bookmarkStart w:id="1" w:name="_Hlk42693096"/>
      <w:r w:rsidRPr="007F2652">
        <w:rPr>
          <w:sz w:val="22"/>
        </w:rPr>
        <w:t>________________________________________________________________________________</w:t>
      </w:r>
    </w:p>
    <w:p w14:paraId="575E9077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bookmarkEnd w:id="1"/>
    <w:p w14:paraId="61D8FB52" w14:textId="77777777" w:rsidR="007F2652" w:rsidRPr="007F2652" w:rsidRDefault="007F2652" w:rsidP="007F2652">
      <w:pPr>
        <w:ind w:left="0"/>
        <w:rPr>
          <w:sz w:val="22"/>
        </w:rPr>
      </w:pPr>
    </w:p>
    <w:p w14:paraId="5C2E6D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7C326D7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9E9CD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0F2BA18" w14:textId="77777777" w:rsidR="007F2652" w:rsidRPr="007F2652" w:rsidRDefault="007F2652" w:rsidP="007F2652">
      <w:pPr>
        <w:ind w:left="0"/>
        <w:rPr>
          <w:sz w:val="22"/>
        </w:rPr>
      </w:pPr>
    </w:p>
    <w:p w14:paraId="1AD9FF17" w14:textId="7536AD6D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="00EE1E70">
        <w:rPr>
          <w:sz w:val="22"/>
        </w:rPr>
        <w:tab/>
      </w:r>
      <w:r w:rsidRPr="007F2652">
        <w:rPr>
          <w:sz w:val="22"/>
        </w:rPr>
        <w:t>Kellonaika</w:t>
      </w:r>
      <w:r w:rsidR="00EE1E70">
        <w:rPr>
          <w:sz w:val="22"/>
        </w:rPr>
        <w:tab/>
      </w:r>
      <w:r w:rsidR="00EE1E70">
        <w:rPr>
          <w:sz w:val="22"/>
        </w:rPr>
        <w:tab/>
        <w:t>Salilohkojen määrä</w:t>
      </w:r>
    </w:p>
    <w:p w14:paraId="381BDD1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FFC8223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192B9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1AA2682" w14:textId="77777777" w:rsidR="007F2652" w:rsidRPr="007F2652" w:rsidRDefault="007F2652" w:rsidP="007F2652">
      <w:pPr>
        <w:ind w:left="0"/>
        <w:rPr>
          <w:sz w:val="22"/>
        </w:rPr>
      </w:pPr>
    </w:p>
    <w:p w14:paraId="17941D39" w14:textId="7E55DB5A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 xml:space="preserve">, </w:t>
      </w:r>
      <w:r w:rsidRPr="007F2652">
        <w:rPr>
          <w:sz w:val="22"/>
        </w:rPr>
        <w:t>milloin toiminta alkaa ja päättyy</w:t>
      </w:r>
    </w:p>
    <w:p w14:paraId="2831DEF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C425EC1" w14:textId="77777777" w:rsidR="007F2652" w:rsidRPr="007F2652" w:rsidRDefault="007F2652" w:rsidP="007F2652">
      <w:pPr>
        <w:ind w:left="0"/>
        <w:rPr>
          <w:sz w:val="22"/>
        </w:rPr>
      </w:pPr>
    </w:p>
    <w:p w14:paraId="3A189FF4" w14:textId="6ABA1AA3" w:rsidR="00A55733" w:rsidRPr="007F2652" w:rsidRDefault="005B4B3F" w:rsidP="00A55733">
      <w:pPr>
        <w:ind w:left="0"/>
        <w:rPr>
          <w:sz w:val="22"/>
        </w:rPr>
      </w:pPr>
      <w:r>
        <w:rPr>
          <w:sz w:val="22"/>
        </w:rPr>
        <w:t>6</w:t>
      </w:r>
      <w:r w:rsidR="007F2652" w:rsidRPr="007F2652">
        <w:rPr>
          <w:sz w:val="22"/>
        </w:rPr>
        <w:t>. Arvio toimintaan kerrallaan osallistuvien</w:t>
      </w:r>
      <w:r w:rsidR="007F2652">
        <w:rPr>
          <w:sz w:val="22"/>
        </w:rPr>
        <w:t xml:space="preserve"> </w:t>
      </w:r>
      <w:r w:rsidR="007F2652" w:rsidRPr="007F2652">
        <w:rPr>
          <w:sz w:val="22"/>
        </w:rPr>
        <w:t>määrästä:</w:t>
      </w:r>
      <w:r w:rsidR="007F2652">
        <w:rPr>
          <w:sz w:val="22"/>
        </w:rPr>
        <w:br/>
        <w:t>____________________________________</w:t>
      </w:r>
      <w:r w:rsidR="007F2652" w:rsidRPr="007F2652">
        <w:rPr>
          <w:sz w:val="22"/>
        </w:rPr>
        <w:t>____________________________________________</w:t>
      </w:r>
      <w:r w:rsidR="00A55733" w:rsidRPr="00A55733">
        <w:rPr>
          <w:sz w:val="22"/>
        </w:rPr>
        <w:t xml:space="preserve"> </w:t>
      </w:r>
    </w:p>
    <w:p w14:paraId="0767EC02" w14:textId="77777777" w:rsidR="00CB3B4F" w:rsidRDefault="00CB3B4F" w:rsidP="00A55733">
      <w:pPr>
        <w:ind w:left="0"/>
        <w:rPr>
          <w:b/>
          <w:bCs/>
          <w:sz w:val="22"/>
        </w:rPr>
      </w:pPr>
      <w:bookmarkStart w:id="2" w:name="_Hlk73952053"/>
    </w:p>
    <w:p w14:paraId="640263C3" w14:textId="0849845F" w:rsidR="00A55733" w:rsidRPr="007F2652" w:rsidRDefault="00167D45" w:rsidP="00A55733">
      <w:pPr>
        <w:ind w:left="0"/>
        <w:rPr>
          <w:sz w:val="22"/>
        </w:rPr>
      </w:pPr>
      <w:r w:rsidRPr="0020279D">
        <w:rPr>
          <w:b/>
          <w:bCs/>
          <w:sz w:val="22"/>
        </w:rPr>
        <w:t>K</w:t>
      </w:r>
      <w:r w:rsidR="00A55733" w:rsidRPr="0020279D">
        <w:rPr>
          <w:b/>
          <w:bCs/>
          <w:sz w:val="22"/>
        </w:rPr>
        <w:t xml:space="preserve">auden </w:t>
      </w:r>
      <w:r w:rsidR="0020279D" w:rsidRPr="0020279D">
        <w:rPr>
          <w:b/>
          <w:bCs/>
          <w:sz w:val="22"/>
        </w:rPr>
        <w:t>2025–2026</w:t>
      </w:r>
      <w:r w:rsidR="00A55733" w:rsidRPr="0020279D">
        <w:rPr>
          <w:b/>
          <w:bCs/>
          <w:sz w:val="22"/>
        </w:rPr>
        <w:t xml:space="preserve"> salivuorojen hakulomakkeet</w:t>
      </w:r>
      <w:r w:rsidR="00A55733" w:rsidRPr="00420A20">
        <w:rPr>
          <w:sz w:val="22"/>
        </w:rPr>
        <w:t xml:space="preserve"> tulee palauttaa </w:t>
      </w:r>
      <w:r w:rsidR="00A55733" w:rsidRPr="00420A20">
        <w:rPr>
          <w:b/>
          <w:bCs/>
          <w:sz w:val="22"/>
        </w:rPr>
        <w:t xml:space="preserve">perjantaihin </w:t>
      </w:r>
      <w:r w:rsidR="0020279D">
        <w:rPr>
          <w:b/>
          <w:bCs/>
          <w:sz w:val="22"/>
        </w:rPr>
        <w:t>27</w:t>
      </w:r>
      <w:r>
        <w:rPr>
          <w:b/>
          <w:bCs/>
          <w:sz w:val="22"/>
        </w:rPr>
        <w:t>.</w:t>
      </w:r>
      <w:r w:rsidR="0020279D">
        <w:rPr>
          <w:b/>
          <w:bCs/>
          <w:sz w:val="22"/>
        </w:rPr>
        <w:t>6</w:t>
      </w:r>
      <w:r w:rsidR="00A55733" w:rsidRPr="00420A20">
        <w:rPr>
          <w:b/>
          <w:bCs/>
          <w:sz w:val="22"/>
        </w:rPr>
        <w:t>.202</w:t>
      </w:r>
      <w:r w:rsidR="0020279D">
        <w:rPr>
          <w:b/>
          <w:bCs/>
          <w:sz w:val="22"/>
        </w:rPr>
        <w:t>5</w:t>
      </w:r>
      <w:r w:rsidR="00A55733" w:rsidRPr="00420A20">
        <w:rPr>
          <w:sz w:val="22"/>
        </w:rPr>
        <w:t xml:space="preserve"> mennessä sähköisesti vapaa-aikakoordinaattori Sirpa Haloselle osoitteeseen </w:t>
      </w:r>
      <w:r w:rsidR="00A55733">
        <w:rPr>
          <w:color w:val="0045BB" w:themeColor="text2" w:themeTint="BF"/>
          <w:sz w:val="22"/>
        </w:rPr>
        <w:t>sirpa.halonen@polvijarvi.fi</w:t>
      </w:r>
    </w:p>
    <w:bookmarkEnd w:id="2"/>
    <w:p w14:paraId="12A6850B" w14:textId="6A63F0A0" w:rsid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Vaparin 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16C622E9" w14:textId="77777777" w:rsidR="00167D45" w:rsidRPr="00A55733" w:rsidRDefault="00167D45" w:rsidP="007F2652">
      <w:pPr>
        <w:ind w:left="0"/>
        <w:rPr>
          <w:color w:val="0045BB" w:themeColor="text2" w:themeTint="BF"/>
          <w:sz w:val="22"/>
        </w:rPr>
      </w:pPr>
    </w:p>
    <w:p w14:paraId="194AB8DC" w14:textId="77777777" w:rsidR="007F2652" w:rsidRPr="007F2652" w:rsidRDefault="007F2652" w:rsidP="007F2652">
      <w:pPr>
        <w:ind w:left="0"/>
        <w:rPr>
          <w:sz w:val="22"/>
        </w:rPr>
      </w:pPr>
    </w:p>
    <w:p w14:paraId="62A29CCC" w14:textId="77777777" w:rsidR="007F2652" w:rsidRP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36625E3" w14:textId="3BE1AC04" w:rsidR="007F2652" w:rsidRDefault="004A398B" w:rsidP="007F2652">
      <w:pPr>
        <w:ind w:left="0"/>
        <w:rPr>
          <w:sz w:val="22"/>
        </w:rPr>
      </w:pPr>
      <w:r>
        <w:rPr>
          <w:sz w:val="22"/>
        </w:rPr>
        <w:t>________________________________________________________________________________</w:t>
      </w:r>
    </w:p>
    <w:p w14:paraId="407C2D60" w14:textId="60BF387C" w:rsidR="007F2652" w:rsidRPr="007F2652" w:rsidRDefault="007F2652" w:rsidP="007F2652">
      <w:pPr>
        <w:pStyle w:val="Otsikko2"/>
        <w:numPr>
          <w:ilvl w:val="0"/>
          <w:numId w:val="0"/>
        </w:numPr>
      </w:pPr>
      <w:r>
        <w:lastRenderedPageBreak/>
        <w:t>Sotkuman koulun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</w:t>
      </w:r>
      <w:r w:rsidR="00B90B2D">
        <w:rPr>
          <w:rStyle w:val="Otsikko2Char"/>
          <w:b/>
        </w:rPr>
        <w:t>k</w:t>
      </w:r>
      <w:r>
        <w:rPr>
          <w:rStyle w:val="Otsikko2Char"/>
          <w:b/>
        </w:rPr>
        <w:t>audelle 202</w:t>
      </w:r>
      <w:r w:rsidR="00B90B2D">
        <w:rPr>
          <w:rStyle w:val="Otsikko2Char"/>
          <w:b/>
        </w:rPr>
        <w:t>5</w:t>
      </w:r>
      <w:r>
        <w:rPr>
          <w:rStyle w:val="Otsikko2Char"/>
          <w:b/>
        </w:rPr>
        <w:t>–202</w:t>
      </w:r>
      <w:r w:rsidR="00B90B2D">
        <w:rPr>
          <w:rStyle w:val="Otsikko2Char"/>
          <w:b/>
        </w:rPr>
        <w:t>6</w:t>
      </w:r>
    </w:p>
    <w:p w14:paraId="76E580A8" w14:textId="77777777" w:rsidR="007F2652" w:rsidRDefault="007F2652" w:rsidP="007F2652">
      <w:pPr>
        <w:ind w:left="0"/>
      </w:pPr>
    </w:p>
    <w:p w14:paraId="5D85A37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6ADDF95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0B3F711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31A2D4D" w14:textId="77777777" w:rsidR="007F2652" w:rsidRPr="007F2652" w:rsidRDefault="007F2652" w:rsidP="007F2652">
      <w:pPr>
        <w:ind w:left="0"/>
        <w:rPr>
          <w:sz w:val="22"/>
        </w:rPr>
      </w:pPr>
    </w:p>
    <w:p w14:paraId="4E48D2EA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5AD0433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2B021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A08AB43" w14:textId="77777777" w:rsidR="007F2652" w:rsidRPr="007F2652" w:rsidRDefault="007F2652" w:rsidP="007F2652">
      <w:pPr>
        <w:ind w:left="0"/>
        <w:rPr>
          <w:sz w:val="22"/>
        </w:rPr>
      </w:pPr>
    </w:p>
    <w:p w14:paraId="799EF2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1D460B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B8EE462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3DC5B45" w14:textId="77777777" w:rsidR="007F2652" w:rsidRPr="007F2652" w:rsidRDefault="007F2652" w:rsidP="007F2652">
      <w:pPr>
        <w:ind w:left="0"/>
        <w:rPr>
          <w:sz w:val="22"/>
        </w:rPr>
      </w:pPr>
    </w:p>
    <w:p w14:paraId="57A62D79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D2B58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2F940E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F3CA94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535DE54" w14:textId="77777777" w:rsidR="007F2652" w:rsidRPr="007F2652" w:rsidRDefault="007F2652" w:rsidP="007F2652">
      <w:pPr>
        <w:ind w:left="0"/>
        <w:rPr>
          <w:sz w:val="22"/>
        </w:rPr>
      </w:pPr>
    </w:p>
    <w:p w14:paraId="5E9F33CD" w14:textId="3ECD1065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C931FE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33BD85A" w14:textId="77777777" w:rsidR="007F2652" w:rsidRPr="007F2652" w:rsidRDefault="007F2652" w:rsidP="007F2652">
      <w:pPr>
        <w:ind w:left="0"/>
        <w:rPr>
          <w:sz w:val="22"/>
        </w:rPr>
      </w:pPr>
    </w:p>
    <w:p w14:paraId="2C5EC050" w14:textId="1B765197" w:rsidR="004A398B" w:rsidRDefault="005B4B3F" w:rsidP="004A398B">
      <w:pPr>
        <w:ind w:left="0"/>
        <w:rPr>
          <w:b/>
          <w:bCs/>
          <w:sz w:val="22"/>
          <w:u w:val="single"/>
        </w:rPr>
      </w:pPr>
      <w:r>
        <w:rPr>
          <w:sz w:val="22"/>
        </w:rPr>
        <w:t>6</w:t>
      </w:r>
      <w:r w:rsidR="007F2652" w:rsidRPr="007F2652">
        <w:rPr>
          <w:sz w:val="22"/>
        </w:rPr>
        <w:t>. Arvio toimintaan kerrallaan osallistuvien</w:t>
      </w:r>
      <w:r w:rsidR="007F2652">
        <w:rPr>
          <w:sz w:val="22"/>
        </w:rPr>
        <w:t xml:space="preserve"> </w:t>
      </w:r>
      <w:r w:rsidR="007F2652" w:rsidRPr="007F2652">
        <w:rPr>
          <w:sz w:val="22"/>
        </w:rPr>
        <w:t>määrästä:</w:t>
      </w:r>
      <w:r w:rsidR="007F2652">
        <w:rPr>
          <w:sz w:val="22"/>
        </w:rPr>
        <w:br/>
        <w:t>____________________________________</w:t>
      </w:r>
      <w:r w:rsidR="007F2652" w:rsidRPr="007F2652">
        <w:rPr>
          <w:sz w:val="22"/>
        </w:rPr>
        <w:t>____________________________________________</w:t>
      </w:r>
      <w:r w:rsidR="004A398B" w:rsidRPr="004A398B">
        <w:rPr>
          <w:b/>
          <w:bCs/>
          <w:sz w:val="22"/>
          <w:u w:val="single"/>
        </w:rPr>
        <w:t xml:space="preserve"> </w:t>
      </w:r>
    </w:p>
    <w:p w14:paraId="3092E9AD" w14:textId="77777777" w:rsidR="006D5FE3" w:rsidRDefault="006D5FE3" w:rsidP="007F2652">
      <w:pPr>
        <w:ind w:left="0"/>
        <w:rPr>
          <w:b/>
          <w:bCs/>
          <w:sz w:val="22"/>
        </w:rPr>
      </w:pPr>
    </w:p>
    <w:p w14:paraId="6AA3F9E8" w14:textId="4C749C09" w:rsidR="006C00F9" w:rsidRDefault="006C00F9" w:rsidP="007F2652">
      <w:pPr>
        <w:ind w:left="0"/>
        <w:rPr>
          <w:sz w:val="22"/>
        </w:rPr>
      </w:pPr>
      <w:r w:rsidRPr="00B90B2D">
        <w:rPr>
          <w:b/>
          <w:bCs/>
          <w:sz w:val="22"/>
        </w:rPr>
        <w:t>K</w:t>
      </w:r>
      <w:r w:rsidR="004A398B" w:rsidRPr="00B90B2D">
        <w:rPr>
          <w:b/>
          <w:bCs/>
          <w:sz w:val="22"/>
        </w:rPr>
        <w:t xml:space="preserve">auden </w:t>
      </w:r>
      <w:r w:rsidR="00A060ED" w:rsidRPr="00B90B2D">
        <w:rPr>
          <w:b/>
          <w:bCs/>
          <w:sz w:val="22"/>
        </w:rPr>
        <w:t>2025–2026</w:t>
      </w:r>
      <w:r w:rsidR="004A398B" w:rsidRPr="00B90B2D">
        <w:rPr>
          <w:b/>
          <w:bCs/>
          <w:sz w:val="22"/>
        </w:rPr>
        <w:t xml:space="preserve"> salivuorojen hakulomakkeet</w:t>
      </w:r>
      <w:r w:rsidR="004A398B" w:rsidRPr="00B90B2D">
        <w:rPr>
          <w:sz w:val="22"/>
        </w:rPr>
        <w:t xml:space="preserve"> tulee palauttaa </w:t>
      </w:r>
      <w:r w:rsidR="004A398B" w:rsidRPr="00B90B2D">
        <w:rPr>
          <w:b/>
          <w:bCs/>
          <w:sz w:val="22"/>
        </w:rPr>
        <w:t xml:space="preserve">perjantaihin </w:t>
      </w:r>
      <w:r w:rsidR="00B90B2D">
        <w:rPr>
          <w:b/>
          <w:bCs/>
          <w:sz w:val="22"/>
        </w:rPr>
        <w:t>27</w:t>
      </w:r>
      <w:r w:rsidR="004A398B" w:rsidRPr="00B90B2D">
        <w:rPr>
          <w:b/>
          <w:bCs/>
          <w:sz w:val="22"/>
        </w:rPr>
        <w:t>.</w:t>
      </w:r>
      <w:r w:rsidR="00B90B2D">
        <w:rPr>
          <w:b/>
          <w:bCs/>
          <w:sz w:val="22"/>
        </w:rPr>
        <w:t>6</w:t>
      </w:r>
      <w:r w:rsidR="004A398B" w:rsidRPr="00B90B2D">
        <w:rPr>
          <w:b/>
          <w:bCs/>
          <w:sz w:val="22"/>
        </w:rPr>
        <w:t>.202</w:t>
      </w:r>
      <w:r w:rsidR="00B90B2D">
        <w:rPr>
          <w:b/>
          <w:bCs/>
          <w:sz w:val="22"/>
        </w:rPr>
        <w:t>5</w:t>
      </w:r>
      <w:r w:rsidR="004A398B" w:rsidRPr="00B90B2D">
        <w:rPr>
          <w:sz w:val="22"/>
        </w:rPr>
        <w:t xml:space="preserve"> mennessä sähköisesti vapaa-aikakoordinaattori Sirpa</w:t>
      </w:r>
      <w:r w:rsidR="004A398B" w:rsidRPr="00420A20">
        <w:rPr>
          <w:sz w:val="22"/>
        </w:rPr>
        <w:t xml:space="preserve"> Haloselle osoitteeseen</w:t>
      </w:r>
      <w:r>
        <w:rPr>
          <w:sz w:val="22"/>
        </w:rPr>
        <w:t xml:space="preserve"> sirpa.halonen@polvijarvi.fi</w:t>
      </w:r>
    </w:p>
    <w:p w14:paraId="3CE5317C" w14:textId="1A2077E3" w:rsidR="007F2652" w:rsidRPr="006C00F9" w:rsidRDefault="007F2652" w:rsidP="007F2652">
      <w:pPr>
        <w:ind w:left="0"/>
        <w:rPr>
          <w:color w:val="0045BB" w:themeColor="text2" w:themeTint="BF"/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Sotkuman koulun liikuntasalin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3FA823D6" w14:textId="77777777" w:rsidR="007F2652" w:rsidRDefault="007F2652" w:rsidP="007F2652">
      <w:pPr>
        <w:ind w:left="0"/>
        <w:rPr>
          <w:sz w:val="22"/>
        </w:rPr>
      </w:pPr>
    </w:p>
    <w:p w14:paraId="214DB0EE" w14:textId="77777777" w:rsidR="006C00F9" w:rsidRPr="007F2652" w:rsidRDefault="006C00F9" w:rsidP="007F2652">
      <w:pPr>
        <w:ind w:left="0"/>
        <w:rPr>
          <w:sz w:val="22"/>
        </w:rPr>
      </w:pPr>
    </w:p>
    <w:p w14:paraId="30738EA7" w14:textId="3BE68717" w:rsid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33CC070F" w14:textId="1ADB10FC" w:rsidR="008F1B88" w:rsidRPr="00167D45" w:rsidRDefault="00C74E1A" w:rsidP="007F2652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</w:t>
      </w:r>
    </w:p>
    <w:sectPr w:rsidR="008F1B88" w:rsidRPr="00167D45" w:rsidSect="00EF7F20">
      <w:headerReference w:type="default" r:id="rId11"/>
      <w:headerReference w:type="first" r:id="rId12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ECEFD" w14:textId="77777777" w:rsidR="00EF0438" w:rsidRDefault="00EF0438" w:rsidP="00167081">
      <w:pPr>
        <w:spacing w:after="0"/>
      </w:pPr>
      <w:r>
        <w:separator/>
      </w:r>
    </w:p>
  </w:endnote>
  <w:endnote w:type="continuationSeparator" w:id="0">
    <w:p w14:paraId="34CF0C3D" w14:textId="77777777" w:rsidR="00EF0438" w:rsidRDefault="00EF0438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12FE" w14:textId="77777777" w:rsidR="00EF0438" w:rsidRDefault="00EF0438" w:rsidP="00167081">
      <w:pPr>
        <w:spacing w:after="0"/>
      </w:pPr>
      <w:r>
        <w:separator/>
      </w:r>
    </w:p>
  </w:footnote>
  <w:footnote w:type="continuationSeparator" w:id="0">
    <w:p w14:paraId="465AB2AD" w14:textId="77777777" w:rsidR="00EF0438" w:rsidRDefault="00EF0438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F91B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54A911FE" wp14:editId="7524285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9" name="Kuv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072CA777" wp14:editId="57213E7F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8" name="Kuv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316765CE" wp14:editId="66B9573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6F54C355" wp14:editId="21D67D9B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528E5C38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0"/>
      <w:gridCol w:w="1134"/>
    </w:tblGrid>
    <w:tr w:rsidR="00EF7F20" w14:paraId="6DDB4519" w14:textId="77777777" w:rsidTr="001D6067">
      <w:trPr>
        <w:trHeight w:val="132"/>
      </w:trPr>
      <w:tc>
        <w:tcPr>
          <w:tcW w:w="850" w:type="dxa"/>
        </w:tcPr>
        <w:p w14:paraId="3A74C143" w14:textId="59B706F6" w:rsidR="00EF7F20" w:rsidRPr="00EF7F20" w:rsidRDefault="008F1B88" w:rsidP="008F1B88">
          <w:pPr>
            <w:pStyle w:val="Tiedot"/>
            <w:tabs>
              <w:tab w:val="center" w:pos="1309"/>
              <w:tab w:val="left" w:pos="1695"/>
            </w:tabs>
            <w:ind w:right="-254"/>
          </w:pPr>
          <w:r>
            <w:t>Hakemus</w:t>
          </w:r>
          <w:r w:rsidR="001D6067">
            <w:tab/>
          </w:r>
        </w:p>
      </w:tc>
      <w:tc>
        <w:tcPr>
          <w:tcW w:w="1134" w:type="dxa"/>
        </w:tcPr>
        <w:p w14:paraId="2C26F6EA" w14:textId="4CC93C56" w:rsidR="00EF7F20" w:rsidRPr="00EF7F20" w:rsidRDefault="00EF7F20" w:rsidP="001D6067">
          <w:pPr>
            <w:pStyle w:val="Tiedot"/>
          </w:pPr>
        </w:p>
      </w:tc>
    </w:tr>
  </w:tbl>
  <w:p w14:paraId="0FF6C4F9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580E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9D622D" wp14:editId="7CCC1B08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1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A40F3"/>
    <w:multiLevelType w:val="hybridMultilevel"/>
    <w:tmpl w:val="66A2B1E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871E5"/>
    <w:multiLevelType w:val="hybridMultilevel"/>
    <w:tmpl w:val="67DA6D18"/>
    <w:lvl w:ilvl="0" w:tplc="04BAA5F8">
      <w:start w:val="1"/>
      <w:numFmt w:val="decimal"/>
      <w:pStyle w:val="Otsikko2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A6879"/>
    <w:multiLevelType w:val="hybridMultilevel"/>
    <w:tmpl w:val="5A141762"/>
    <w:lvl w:ilvl="0" w:tplc="040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5B0D5673"/>
    <w:multiLevelType w:val="hybridMultilevel"/>
    <w:tmpl w:val="9BD480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22737396">
    <w:abstractNumId w:val="1"/>
  </w:num>
  <w:num w:numId="2" w16cid:durableId="639962229">
    <w:abstractNumId w:val="5"/>
  </w:num>
  <w:num w:numId="3" w16cid:durableId="1191458839">
    <w:abstractNumId w:val="7"/>
  </w:num>
  <w:num w:numId="4" w16cid:durableId="344136518">
    <w:abstractNumId w:val="6"/>
  </w:num>
  <w:num w:numId="5" w16cid:durableId="1780175347">
    <w:abstractNumId w:val="2"/>
  </w:num>
  <w:num w:numId="6" w16cid:durableId="1804931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24044">
    <w:abstractNumId w:val="0"/>
  </w:num>
  <w:num w:numId="8" w16cid:durableId="1248659314">
    <w:abstractNumId w:val="3"/>
  </w:num>
  <w:num w:numId="9" w16cid:durableId="16256954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91"/>
    <w:rsid w:val="00004C1B"/>
    <w:rsid w:val="00056CDC"/>
    <w:rsid w:val="000C41F1"/>
    <w:rsid w:val="000E7157"/>
    <w:rsid w:val="000F2092"/>
    <w:rsid w:val="001101AE"/>
    <w:rsid w:val="00165EC1"/>
    <w:rsid w:val="00167081"/>
    <w:rsid w:val="00167D45"/>
    <w:rsid w:val="00181E2E"/>
    <w:rsid w:val="0019561D"/>
    <w:rsid w:val="001D6067"/>
    <w:rsid w:val="001E62B9"/>
    <w:rsid w:val="0020279D"/>
    <w:rsid w:val="00214D19"/>
    <w:rsid w:val="00215B90"/>
    <w:rsid w:val="002269E3"/>
    <w:rsid w:val="00270600"/>
    <w:rsid w:val="00274CEE"/>
    <w:rsid w:val="00275CE1"/>
    <w:rsid w:val="0029220B"/>
    <w:rsid w:val="002D5058"/>
    <w:rsid w:val="002E6DD9"/>
    <w:rsid w:val="0033487A"/>
    <w:rsid w:val="003C310D"/>
    <w:rsid w:val="0041171F"/>
    <w:rsid w:val="00420A20"/>
    <w:rsid w:val="00441116"/>
    <w:rsid w:val="004A398B"/>
    <w:rsid w:val="004A44BC"/>
    <w:rsid w:val="00500AF1"/>
    <w:rsid w:val="00535802"/>
    <w:rsid w:val="0055543E"/>
    <w:rsid w:val="0056075F"/>
    <w:rsid w:val="0056644D"/>
    <w:rsid w:val="005B4B3F"/>
    <w:rsid w:val="005C4405"/>
    <w:rsid w:val="005D6EA2"/>
    <w:rsid w:val="005E3D19"/>
    <w:rsid w:val="006301DF"/>
    <w:rsid w:val="00647616"/>
    <w:rsid w:val="006507F3"/>
    <w:rsid w:val="006C00F9"/>
    <w:rsid w:val="006D5FE3"/>
    <w:rsid w:val="006D64BC"/>
    <w:rsid w:val="006E39C8"/>
    <w:rsid w:val="00746462"/>
    <w:rsid w:val="00751911"/>
    <w:rsid w:val="00777B0A"/>
    <w:rsid w:val="007F2652"/>
    <w:rsid w:val="0080057D"/>
    <w:rsid w:val="008421B9"/>
    <w:rsid w:val="008473EB"/>
    <w:rsid w:val="008627D1"/>
    <w:rsid w:val="008A25B1"/>
    <w:rsid w:val="008D1D46"/>
    <w:rsid w:val="008F1B88"/>
    <w:rsid w:val="00923E65"/>
    <w:rsid w:val="0095520E"/>
    <w:rsid w:val="009B13F6"/>
    <w:rsid w:val="00A04359"/>
    <w:rsid w:val="00A060ED"/>
    <w:rsid w:val="00A327EC"/>
    <w:rsid w:val="00A53650"/>
    <w:rsid w:val="00A55733"/>
    <w:rsid w:val="00A60FCD"/>
    <w:rsid w:val="00B05C96"/>
    <w:rsid w:val="00B10D7B"/>
    <w:rsid w:val="00B12D54"/>
    <w:rsid w:val="00B220A8"/>
    <w:rsid w:val="00B8597D"/>
    <w:rsid w:val="00B90B2D"/>
    <w:rsid w:val="00B922C5"/>
    <w:rsid w:val="00BD2E91"/>
    <w:rsid w:val="00BE4140"/>
    <w:rsid w:val="00C017CC"/>
    <w:rsid w:val="00C05278"/>
    <w:rsid w:val="00C42815"/>
    <w:rsid w:val="00C512EB"/>
    <w:rsid w:val="00C724FA"/>
    <w:rsid w:val="00C74E1A"/>
    <w:rsid w:val="00C804F9"/>
    <w:rsid w:val="00CB169C"/>
    <w:rsid w:val="00CB3B4F"/>
    <w:rsid w:val="00CB79D5"/>
    <w:rsid w:val="00CD6AC5"/>
    <w:rsid w:val="00CD784B"/>
    <w:rsid w:val="00CE383A"/>
    <w:rsid w:val="00D03C4F"/>
    <w:rsid w:val="00D26B60"/>
    <w:rsid w:val="00D43B91"/>
    <w:rsid w:val="00D54294"/>
    <w:rsid w:val="00D90857"/>
    <w:rsid w:val="00D97405"/>
    <w:rsid w:val="00D97F44"/>
    <w:rsid w:val="00DB2C25"/>
    <w:rsid w:val="00DB4148"/>
    <w:rsid w:val="00DB4A61"/>
    <w:rsid w:val="00E036CC"/>
    <w:rsid w:val="00E1407E"/>
    <w:rsid w:val="00E26565"/>
    <w:rsid w:val="00E57261"/>
    <w:rsid w:val="00E87BC3"/>
    <w:rsid w:val="00EA0162"/>
    <w:rsid w:val="00EA1239"/>
    <w:rsid w:val="00EB1D8E"/>
    <w:rsid w:val="00EE1E70"/>
    <w:rsid w:val="00EF0438"/>
    <w:rsid w:val="00EF61CB"/>
    <w:rsid w:val="00EF7F20"/>
    <w:rsid w:val="00F00719"/>
    <w:rsid w:val="00F273E5"/>
    <w:rsid w:val="00F323DD"/>
    <w:rsid w:val="00F711E3"/>
    <w:rsid w:val="00F72D8A"/>
    <w:rsid w:val="00F740A1"/>
    <w:rsid w:val="00FE5F0E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7946C"/>
  <w15:chartTrackingRefBased/>
  <w15:docId w15:val="{31D06ED6-8D15-4AF2-BBFD-354CFBB1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804F9"/>
    <w:pPr>
      <w:keepNext/>
      <w:keepLines/>
      <w:numPr>
        <w:numId w:val="5"/>
      </w:numPr>
      <w:spacing w:before="24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804F9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  <w:style w:type="character" w:styleId="Ratkaisematonmaininta">
    <w:name w:val="Unresolved Mention"/>
    <w:basedOn w:val="Kappaleenoletusfontti"/>
    <w:uiPriority w:val="99"/>
    <w:semiHidden/>
    <w:unhideWhenUsed/>
    <w:rsid w:val="007F2652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2D5058"/>
    <w:rPr>
      <w:color w:val="808080"/>
    </w:rPr>
  </w:style>
  <w:style w:type="character" w:styleId="AvattuHyperlinkki">
    <w:name w:val="FollowedHyperlink"/>
    <w:basedOn w:val="Kappaleenoletusfontti"/>
    <w:uiPriority w:val="99"/>
    <w:semiHidden/>
    <w:unhideWhenUsed/>
    <w:rsid w:val="00B922C5"/>
    <w:rPr>
      <w:color w:val="FFFF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1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pa.halonen@polvijarvi.f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irpa.halonen@polvijarvi.f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lvijarvi.fi/liikunt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66920-D9DE-46F7-9AA2-5C4422B0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3</TotalTime>
  <Pages>4</Pages>
  <Words>680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Muistiopohja</vt:lpstr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Muistiopohja</dc:title>
  <dc:subject>Raportin alaotsikko</dc:subject>
  <dc:creator>Lampinen Anni</dc:creator>
  <cp:keywords/>
  <dc:description/>
  <cp:lastModifiedBy>Niskanen Sanna</cp:lastModifiedBy>
  <cp:revision>2</cp:revision>
  <dcterms:created xsi:type="dcterms:W3CDTF">2025-05-30T06:04:00Z</dcterms:created>
  <dcterms:modified xsi:type="dcterms:W3CDTF">2025-05-30T06:04:00Z</dcterms:modified>
</cp:coreProperties>
</file>